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77777777"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8">
                      <a:extLst>
                        <a:ext uri="{96DAC541-7B7A-43D3-8B79-37D633B846F1}">
                          <asvg:svgBlip xmlns:asvg="http://schemas.microsoft.com/office/drawing/2016/SVG/main" r:embed="rId9"/>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4A24C123" w:rsidR="00802575" w:rsidRPr="00941DC1" w:rsidRDefault="009900FA" w:rsidP="00931F08">
      <w:pPr>
        <w:pStyle w:val="Title"/>
        <w:rPr>
          <w:sz w:val="116"/>
          <w:szCs w:val="116"/>
        </w:rPr>
      </w:pPr>
      <w:r>
        <w:rPr>
          <w:sz w:val="116"/>
          <w:szCs w:val="116"/>
        </w:rPr>
        <w:t>How to complaint about a Legal Service Provider</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0"/>
          <w:headerReference w:type="default" r:id="rId11"/>
          <w:footerReference w:type="even" r:id="rId12"/>
          <w:headerReference w:type="first" r:id="rId13"/>
          <w:footerReference w:type="first" r:id="rId14"/>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Default="00934C26" w:rsidP="00934C26">
      <w:pPr>
        <w:pStyle w:val="BodyText"/>
      </w:pPr>
    </w:p>
    <w:p w14:paraId="0C5C8917" w14:textId="77777777" w:rsidR="006130BE" w:rsidRPr="006130BE" w:rsidRDefault="006130BE" w:rsidP="006130BE">
      <w:pPr>
        <w:pStyle w:val="Heading3"/>
        <w:rPr>
          <w:rFonts w:ascii="Arial" w:hAnsi="Arial" w:cs="Arial"/>
          <w:color w:val="CA005D"/>
          <w:u w:val="single"/>
          <w:lang w:val="en-US"/>
        </w:rPr>
      </w:pPr>
      <w:r w:rsidRPr="006130BE">
        <w:rPr>
          <w:rFonts w:ascii="Arial" w:hAnsi="Arial" w:cs="Arial"/>
          <w:color w:val="CA005D"/>
        </w:rPr>
        <w:t>How to Complain about a Legal Service Provider</w:t>
      </w:r>
    </w:p>
    <w:p w14:paraId="5503FF23" w14:textId="77777777" w:rsidR="006130BE" w:rsidRPr="00052111" w:rsidRDefault="006130BE" w:rsidP="006130BE">
      <w:pPr>
        <w:spacing w:after="0" w:line="276" w:lineRule="auto"/>
        <w:rPr>
          <w:rFonts w:ascii="Arial" w:hAnsi="Arial" w:cs="Arial"/>
          <w:lang w:val="en-US"/>
        </w:rPr>
      </w:pPr>
    </w:p>
    <w:p w14:paraId="155FBC02" w14:textId="77777777" w:rsidR="006130BE" w:rsidRDefault="006130BE" w:rsidP="006130BE">
      <w:pPr>
        <w:spacing w:after="0" w:line="276" w:lineRule="auto"/>
        <w:rPr>
          <w:rFonts w:ascii="Arial" w:hAnsi="Arial" w:cs="Arial"/>
          <w:lang w:val="en-US"/>
        </w:rPr>
      </w:pPr>
      <w:r w:rsidRPr="4C43D612">
        <w:rPr>
          <w:rFonts w:ascii="Arial" w:hAnsi="Arial" w:cs="Arial"/>
        </w:rPr>
        <w:t xml:space="preserve">When we use the words legal service provider, we mean a solicitor, conveyancer, barrister or other lawyer or legal professional. </w:t>
      </w:r>
    </w:p>
    <w:p w14:paraId="14BC477C" w14:textId="77777777" w:rsidR="006130BE" w:rsidRPr="00052111" w:rsidRDefault="006130BE" w:rsidP="006130BE">
      <w:pPr>
        <w:spacing w:after="0" w:line="276" w:lineRule="auto"/>
        <w:rPr>
          <w:rFonts w:ascii="Arial" w:hAnsi="Arial" w:cs="Arial"/>
          <w:lang w:val="en-US"/>
        </w:rPr>
      </w:pPr>
    </w:p>
    <w:p w14:paraId="160F20B6" w14:textId="77777777" w:rsidR="006130BE" w:rsidRPr="00052111" w:rsidRDefault="006130BE" w:rsidP="006130BE">
      <w:pPr>
        <w:spacing w:after="0" w:line="276" w:lineRule="auto"/>
        <w:rPr>
          <w:rFonts w:ascii="Arial" w:hAnsi="Arial" w:cs="Arial"/>
        </w:rPr>
      </w:pPr>
      <w:r w:rsidRPr="4C43D612">
        <w:rPr>
          <w:rFonts w:ascii="Arial" w:hAnsi="Arial" w:cs="Arial"/>
        </w:rPr>
        <w:t>If you use a legal service provider, you expect a good service. It can be upsetting if this does not happen.</w:t>
      </w:r>
    </w:p>
    <w:p w14:paraId="5D66B697" w14:textId="77777777" w:rsidR="006130BE" w:rsidRPr="00052111" w:rsidRDefault="006130BE" w:rsidP="006130BE">
      <w:pPr>
        <w:spacing w:after="0" w:line="276" w:lineRule="auto"/>
        <w:rPr>
          <w:rFonts w:ascii="Arial" w:hAnsi="Arial" w:cs="Arial"/>
          <w:lang w:val="en-US"/>
        </w:rPr>
      </w:pPr>
    </w:p>
    <w:p w14:paraId="48779BD7" w14:textId="77777777" w:rsidR="006130BE" w:rsidRPr="00052111" w:rsidRDefault="006130BE" w:rsidP="006130BE">
      <w:pPr>
        <w:spacing w:after="0" w:line="276" w:lineRule="auto"/>
        <w:rPr>
          <w:rFonts w:ascii="Arial" w:hAnsi="Arial" w:cs="Arial"/>
          <w:lang w:val="en-US"/>
        </w:rPr>
      </w:pPr>
      <w:r w:rsidRPr="4C43D612">
        <w:rPr>
          <w:rFonts w:ascii="Arial" w:hAnsi="Arial" w:cs="Arial"/>
        </w:rPr>
        <w:t>For example, you may be unhappy about delays, communication, a decision that’s been made, or costs you weren’t expecting.</w:t>
      </w:r>
    </w:p>
    <w:p w14:paraId="2FA270E8" w14:textId="77777777" w:rsidR="006130BE" w:rsidRPr="00052111" w:rsidRDefault="006130BE" w:rsidP="006130BE">
      <w:pPr>
        <w:spacing w:after="0" w:line="276" w:lineRule="auto"/>
        <w:rPr>
          <w:rFonts w:ascii="Arial" w:hAnsi="Arial" w:cs="Arial"/>
          <w:lang w:val="en-US"/>
        </w:rPr>
      </w:pPr>
    </w:p>
    <w:p w14:paraId="05D23A0B" w14:textId="77777777" w:rsidR="006130BE" w:rsidRPr="00052111" w:rsidRDefault="006130BE" w:rsidP="006130BE">
      <w:pPr>
        <w:spacing w:after="0" w:line="276" w:lineRule="auto"/>
        <w:rPr>
          <w:rFonts w:ascii="Arial" w:hAnsi="Arial" w:cs="Arial"/>
        </w:rPr>
      </w:pPr>
      <w:r w:rsidRPr="4C43D612">
        <w:rPr>
          <w:rFonts w:ascii="Arial" w:hAnsi="Arial" w:cs="Arial"/>
        </w:rPr>
        <w:t>This guide explains how to complain clearly so your legal provider can put things right as quickly as possible.</w:t>
      </w:r>
    </w:p>
    <w:p w14:paraId="6D096F97" w14:textId="77777777" w:rsidR="006130BE" w:rsidRPr="00052111" w:rsidRDefault="006130BE" w:rsidP="006130BE">
      <w:pPr>
        <w:spacing w:after="0" w:line="276" w:lineRule="auto"/>
        <w:rPr>
          <w:rFonts w:ascii="Arial" w:hAnsi="Arial" w:cs="Arial"/>
          <w:lang w:val="en-US"/>
        </w:rPr>
      </w:pPr>
    </w:p>
    <w:p w14:paraId="1E0AEB85" w14:textId="77777777" w:rsidR="006130BE" w:rsidRPr="006130BE" w:rsidRDefault="006130BE" w:rsidP="006130BE">
      <w:pPr>
        <w:pStyle w:val="Heading2"/>
        <w:spacing w:before="0" w:after="0" w:line="276" w:lineRule="auto"/>
        <w:rPr>
          <w:rFonts w:ascii="Arial" w:hAnsi="Arial" w:cs="Arial"/>
          <w:b w:val="0"/>
          <w:bCs/>
          <w:color w:val="003745"/>
          <w:sz w:val="24"/>
          <w:szCs w:val="24"/>
          <w:lang w:val="en-US"/>
        </w:rPr>
      </w:pPr>
      <w:r w:rsidRPr="006130BE">
        <w:rPr>
          <w:rFonts w:ascii="Arial" w:hAnsi="Arial" w:cs="Arial"/>
          <w:bCs/>
          <w:color w:val="003745"/>
          <w:sz w:val="24"/>
          <w:szCs w:val="24"/>
        </w:rPr>
        <w:t>Where do I find out how to complain?</w:t>
      </w:r>
    </w:p>
    <w:p w14:paraId="23FA03F1" w14:textId="77777777" w:rsidR="006130BE" w:rsidRPr="00052111" w:rsidRDefault="006130BE" w:rsidP="006130BE">
      <w:pPr>
        <w:spacing w:after="0" w:line="276" w:lineRule="auto"/>
        <w:rPr>
          <w:rFonts w:ascii="Arial" w:hAnsi="Arial" w:cs="Arial"/>
          <w:lang w:val="en-US"/>
        </w:rPr>
      </w:pPr>
    </w:p>
    <w:p w14:paraId="4975F7FC"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The rules for legal service providers say they must have a procedure for dealing with complaints. </w:t>
      </w:r>
    </w:p>
    <w:p w14:paraId="4DB76AAB" w14:textId="77777777" w:rsidR="006130BE" w:rsidRPr="00052111" w:rsidRDefault="006130BE" w:rsidP="006130BE">
      <w:pPr>
        <w:spacing w:after="0" w:line="276" w:lineRule="auto"/>
        <w:rPr>
          <w:rFonts w:ascii="Arial" w:hAnsi="Arial" w:cs="Arial"/>
          <w:lang w:val="en-US"/>
        </w:rPr>
      </w:pPr>
    </w:p>
    <w:p w14:paraId="10840016" w14:textId="77777777" w:rsidR="006130BE" w:rsidRPr="00052111" w:rsidRDefault="006130BE" w:rsidP="006130BE">
      <w:pPr>
        <w:spacing w:after="0" w:line="276" w:lineRule="auto"/>
        <w:rPr>
          <w:rFonts w:ascii="Arial" w:hAnsi="Arial" w:cs="Arial"/>
          <w:lang w:val="en-US"/>
        </w:rPr>
      </w:pPr>
      <w:r w:rsidRPr="4C43D612">
        <w:rPr>
          <w:rFonts w:ascii="Arial" w:hAnsi="Arial" w:cs="Arial"/>
        </w:rPr>
        <w:t>First, find your legal provider’s own procedure. It should give important information such as who to contact and what to expect.</w:t>
      </w:r>
    </w:p>
    <w:p w14:paraId="3303F6ED" w14:textId="77777777" w:rsidR="006130BE" w:rsidRPr="00052111" w:rsidRDefault="006130BE" w:rsidP="006130BE">
      <w:pPr>
        <w:spacing w:after="0" w:line="276" w:lineRule="auto"/>
        <w:rPr>
          <w:rFonts w:ascii="Arial" w:hAnsi="Arial" w:cs="Arial"/>
          <w:lang w:val="en-US"/>
        </w:rPr>
      </w:pPr>
    </w:p>
    <w:p w14:paraId="3A24BF02"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The complaints procedure should be with the information your legal service provider gave you at the start. If you can’t find it, look on their website, or ask the person you’ve been dealing with for a copy. </w:t>
      </w:r>
    </w:p>
    <w:p w14:paraId="2EC0928F" w14:textId="77777777" w:rsidR="006130BE" w:rsidRPr="00052111" w:rsidRDefault="006130BE" w:rsidP="006130BE">
      <w:pPr>
        <w:spacing w:after="0" w:line="276" w:lineRule="auto"/>
        <w:rPr>
          <w:rFonts w:ascii="Arial" w:hAnsi="Arial" w:cs="Arial"/>
          <w:lang w:val="en-US"/>
        </w:rPr>
      </w:pPr>
    </w:p>
    <w:p w14:paraId="2CC341D4"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The Legal Ombudsman has a Model Complaints Resolution Procedure for legal service providers [link] to help them sort out complaints. Your legal provider doesn’t </w:t>
      </w:r>
      <w:r w:rsidRPr="4C43D612">
        <w:rPr>
          <w:rFonts w:ascii="Arial" w:hAnsi="Arial" w:cs="Arial"/>
          <w:i/>
          <w:iCs/>
        </w:rPr>
        <w:t>have</w:t>
      </w:r>
      <w:r w:rsidRPr="4C43D612">
        <w:rPr>
          <w:rFonts w:ascii="Arial" w:hAnsi="Arial" w:cs="Arial"/>
        </w:rPr>
        <w:t xml:space="preserve"> to use this. But you may find it helpful to read our guidance for consumers [link] to understand what we think a good procedure looks like.</w:t>
      </w:r>
    </w:p>
    <w:p w14:paraId="59C13F9A" w14:textId="77777777" w:rsidR="006130BE" w:rsidRPr="00052111" w:rsidRDefault="006130BE" w:rsidP="006130BE">
      <w:pPr>
        <w:spacing w:after="0" w:line="276" w:lineRule="auto"/>
        <w:rPr>
          <w:rFonts w:ascii="Arial" w:hAnsi="Arial" w:cs="Arial"/>
          <w:lang w:val="en-US"/>
        </w:rPr>
      </w:pPr>
    </w:p>
    <w:p w14:paraId="65B1CBC3" w14:textId="77777777" w:rsidR="006130BE" w:rsidRPr="006130BE" w:rsidRDefault="006130BE" w:rsidP="006130BE">
      <w:pPr>
        <w:pStyle w:val="Heading2"/>
        <w:spacing w:before="0" w:after="0" w:line="276" w:lineRule="auto"/>
        <w:rPr>
          <w:rFonts w:ascii="Arial" w:hAnsi="Arial" w:cs="Arial"/>
          <w:b w:val="0"/>
          <w:bCs/>
          <w:color w:val="003745"/>
          <w:sz w:val="24"/>
          <w:szCs w:val="24"/>
          <w:lang w:val="en-US"/>
        </w:rPr>
      </w:pPr>
      <w:r w:rsidRPr="006130BE">
        <w:rPr>
          <w:rFonts w:ascii="Arial" w:hAnsi="Arial" w:cs="Arial"/>
          <w:bCs/>
          <w:color w:val="003745"/>
          <w:sz w:val="24"/>
          <w:szCs w:val="24"/>
        </w:rPr>
        <w:t>How do I make my complaint?</w:t>
      </w:r>
    </w:p>
    <w:p w14:paraId="70E2E95B" w14:textId="77777777" w:rsidR="006130BE" w:rsidRPr="00052111" w:rsidRDefault="006130BE" w:rsidP="006130BE">
      <w:pPr>
        <w:spacing w:after="0" w:line="276" w:lineRule="auto"/>
        <w:rPr>
          <w:rFonts w:ascii="Arial" w:hAnsi="Arial" w:cs="Arial"/>
          <w:lang w:val="en-US"/>
        </w:rPr>
      </w:pPr>
    </w:p>
    <w:p w14:paraId="4C1F2904" w14:textId="77777777" w:rsidR="006130BE" w:rsidRPr="00052111" w:rsidRDefault="006130BE" w:rsidP="006130BE">
      <w:pPr>
        <w:spacing w:after="0" w:line="276" w:lineRule="auto"/>
        <w:rPr>
          <w:rFonts w:ascii="Arial" w:hAnsi="Arial" w:cs="Arial"/>
          <w:lang w:val="en-US"/>
        </w:rPr>
      </w:pPr>
      <w:r w:rsidRPr="4C43D612">
        <w:rPr>
          <w:rFonts w:ascii="Arial" w:hAnsi="Arial" w:cs="Arial"/>
        </w:rPr>
        <w:t>You can complain in any way you like – it could be a letter or email, or it could be a conversation in person or on the phone. You just need to tell your legal service provider that you’re unhappy and want to complain and why.</w:t>
      </w:r>
    </w:p>
    <w:p w14:paraId="62755A17" w14:textId="77777777" w:rsidR="006130BE" w:rsidRPr="00052111" w:rsidRDefault="006130BE" w:rsidP="006130BE">
      <w:pPr>
        <w:spacing w:after="0" w:line="276" w:lineRule="auto"/>
        <w:rPr>
          <w:rFonts w:ascii="Arial" w:hAnsi="Arial" w:cs="Arial"/>
          <w:lang w:val="en-US"/>
        </w:rPr>
      </w:pPr>
    </w:p>
    <w:p w14:paraId="4B0E03D0" w14:textId="77777777" w:rsidR="006130BE" w:rsidRPr="00052111" w:rsidRDefault="006130BE" w:rsidP="006130BE">
      <w:pPr>
        <w:spacing w:after="0" w:line="276" w:lineRule="auto"/>
        <w:rPr>
          <w:rFonts w:ascii="Arial" w:hAnsi="Arial" w:cs="Arial"/>
        </w:rPr>
      </w:pPr>
      <w:r w:rsidRPr="4C43D612">
        <w:rPr>
          <w:rFonts w:ascii="Arial" w:hAnsi="Arial" w:cs="Arial"/>
        </w:rPr>
        <w:lastRenderedPageBreak/>
        <w:t>Your legal service provider’s procedure may suggest you complain in writing. You don’t have to do this. Writing things down can help you gather your thoughts.</w:t>
      </w:r>
      <w:r>
        <w:br/>
      </w:r>
      <w:r w:rsidRPr="4C43D612">
        <w:rPr>
          <w:rFonts w:ascii="Arial" w:hAnsi="Arial" w:cs="Arial"/>
        </w:rPr>
        <w:t>It also creates a record of what you said.</w:t>
      </w:r>
    </w:p>
    <w:p w14:paraId="73B52C22" w14:textId="77777777" w:rsidR="006130BE" w:rsidRPr="00052111" w:rsidRDefault="006130BE" w:rsidP="006130BE">
      <w:pPr>
        <w:spacing w:after="0" w:line="276" w:lineRule="auto"/>
        <w:rPr>
          <w:rFonts w:ascii="Arial" w:hAnsi="Arial" w:cs="Arial"/>
          <w:lang w:val="en-US"/>
        </w:rPr>
      </w:pPr>
    </w:p>
    <w:p w14:paraId="086B11EF" w14:textId="4C567F86" w:rsidR="006130BE" w:rsidRPr="00052111" w:rsidRDefault="006130BE" w:rsidP="006130BE">
      <w:pPr>
        <w:spacing w:after="0" w:line="276" w:lineRule="auto"/>
        <w:rPr>
          <w:rFonts w:ascii="Arial" w:hAnsi="Arial" w:cs="Arial"/>
          <w:lang w:val="en-US"/>
        </w:rPr>
      </w:pPr>
      <w:r w:rsidRPr="4C43D612">
        <w:rPr>
          <w:rFonts w:ascii="Arial" w:hAnsi="Arial" w:cs="Arial"/>
        </w:rPr>
        <w:t xml:space="preserve">If you’re complaining in writing, you can use our template to help you. The template can be found </w:t>
      </w:r>
      <w:hyperlink r:id="rId15" w:history="1">
        <w:r w:rsidR="00FB218A" w:rsidRPr="00FB218A">
          <w:rPr>
            <w:rStyle w:val="Hyperlink"/>
            <w:rFonts w:ascii="Arial" w:hAnsi="Arial" w:cs="Arial"/>
          </w:rPr>
          <w:t>here</w:t>
        </w:r>
      </w:hyperlink>
      <w:r w:rsidR="00FB218A">
        <w:rPr>
          <w:rFonts w:ascii="Arial" w:hAnsi="Arial" w:cs="Arial"/>
        </w:rPr>
        <w:t>.</w:t>
      </w:r>
      <w:r w:rsidRPr="4C43D612">
        <w:rPr>
          <w:rFonts w:ascii="Arial" w:hAnsi="Arial" w:cs="Arial"/>
        </w:rPr>
        <w:t xml:space="preserve"> </w:t>
      </w:r>
    </w:p>
    <w:p w14:paraId="0E9BC1CA" w14:textId="77777777" w:rsidR="006130BE" w:rsidRPr="00052111" w:rsidRDefault="006130BE" w:rsidP="006130BE">
      <w:pPr>
        <w:spacing w:after="0" w:line="276" w:lineRule="auto"/>
        <w:rPr>
          <w:rFonts w:ascii="Arial" w:hAnsi="Arial" w:cs="Arial"/>
          <w:lang w:val="en-US"/>
        </w:rPr>
      </w:pPr>
    </w:p>
    <w:p w14:paraId="08660C32" w14:textId="77777777" w:rsidR="006130BE" w:rsidRDefault="006130BE" w:rsidP="006130BE">
      <w:pPr>
        <w:pStyle w:val="Heading2"/>
        <w:spacing w:before="0" w:after="0" w:line="276" w:lineRule="auto"/>
        <w:rPr>
          <w:rFonts w:ascii="Arial" w:hAnsi="Arial" w:cs="Arial"/>
          <w:bCs/>
          <w:color w:val="003745"/>
          <w:sz w:val="24"/>
          <w:szCs w:val="24"/>
        </w:rPr>
      </w:pPr>
      <w:r w:rsidRPr="006130BE">
        <w:rPr>
          <w:rFonts w:ascii="Arial" w:hAnsi="Arial" w:cs="Arial"/>
          <w:bCs/>
          <w:color w:val="003745"/>
          <w:sz w:val="24"/>
          <w:szCs w:val="24"/>
        </w:rPr>
        <w:t>What should I say in my complaint?</w:t>
      </w:r>
    </w:p>
    <w:p w14:paraId="570EA098" w14:textId="77777777" w:rsidR="00D57A06" w:rsidRDefault="00D57A06" w:rsidP="00D57A06">
      <w:pPr>
        <w:pStyle w:val="BodyText"/>
        <w:rPr>
          <w:lang w:val="en-US"/>
        </w:rPr>
      </w:pPr>
    </w:p>
    <w:tbl>
      <w:tblPr>
        <w:tblStyle w:val="TableGrid"/>
        <w:tblW w:w="10206" w:type="dxa"/>
        <w:tblInd w:w="-584" w:type="dxa"/>
        <w:tblLook w:val="04A0" w:firstRow="1" w:lastRow="0" w:firstColumn="1" w:lastColumn="0" w:noHBand="0" w:noVBand="1"/>
      </w:tblPr>
      <w:tblGrid>
        <w:gridCol w:w="1555"/>
        <w:gridCol w:w="8651"/>
      </w:tblGrid>
      <w:tr w:rsidR="00D57A06" w14:paraId="4765228D" w14:textId="77777777" w:rsidTr="004F0322">
        <w:tc>
          <w:tcPr>
            <w:tcW w:w="1555" w:type="dxa"/>
            <w:tcBorders>
              <w:top w:val="nil"/>
              <w:left w:val="nil"/>
              <w:bottom w:val="nil"/>
              <w:right w:val="nil"/>
            </w:tcBorders>
            <w:vAlign w:val="center"/>
          </w:tcPr>
          <w:p w14:paraId="58002B49" w14:textId="77777777" w:rsidR="00D57A06" w:rsidRPr="00D57A06" w:rsidRDefault="00D57A06" w:rsidP="004F0322">
            <w:pPr>
              <w:pStyle w:val="NoSpacing"/>
              <w:spacing w:line="276" w:lineRule="auto"/>
              <w:jc w:val="center"/>
              <w:rPr>
                <w:rFonts w:ascii="Arial" w:hAnsi="Arial" w:cs="Arial"/>
                <w:color w:val="FFFFFF" w:themeColor="background1"/>
              </w:rPr>
            </w:pPr>
            <w:r w:rsidRPr="00D57A06">
              <w:rPr>
                <w:noProof/>
                <w:color w:val="FFFFFF" w:themeColor="background1"/>
              </w:rPr>
              <w:drawing>
                <wp:inline distT="0" distB="0" distL="0" distR="0" wp14:anchorId="0DEB5630" wp14:editId="1856368C">
                  <wp:extent cx="720000" cy="720000"/>
                  <wp:effectExtent l="0" t="0" r="4445" b="4445"/>
                  <wp:docPr id="1794975793"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72389A84" w14:textId="3E52AF84" w:rsidR="00D57A06" w:rsidRPr="00D57A06" w:rsidRDefault="00D57A06" w:rsidP="00D57A06">
            <w:pPr>
              <w:spacing w:line="276" w:lineRule="auto"/>
              <w:rPr>
                <w:rFonts w:ascii="Arial" w:hAnsi="Arial" w:cs="Arial"/>
                <w:b/>
                <w:bCs/>
                <w:color w:val="FFFFFF" w:themeColor="background1"/>
                <w:lang w:val="en-US"/>
              </w:rPr>
            </w:pPr>
            <w:r w:rsidRPr="00D57A06">
              <w:rPr>
                <w:rFonts w:ascii="Arial" w:hAnsi="Arial" w:cs="Arial"/>
                <w:b/>
                <w:bCs/>
                <w:color w:val="FFFFFF" w:themeColor="background1"/>
              </w:rPr>
              <w:t>A good complaint has three key parts:</w:t>
            </w:r>
            <w:r w:rsidRPr="00D57A06">
              <w:rPr>
                <w:rFonts w:ascii="Arial" w:hAnsi="Arial" w:cs="Arial"/>
                <w:b/>
                <w:bCs/>
                <w:color w:val="FFFFFF" w:themeColor="background1"/>
              </w:rPr>
              <w:br/>
            </w:r>
          </w:p>
          <w:p w14:paraId="008CAC4C" w14:textId="77777777" w:rsidR="00D57A06" w:rsidRPr="00D57A06" w:rsidRDefault="00D57A06" w:rsidP="00D57A06">
            <w:pPr>
              <w:pStyle w:val="ListParagraph"/>
              <w:numPr>
                <w:ilvl w:val="0"/>
                <w:numId w:val="39"/>
              </w:numPr>
              <w:spacing w:line="276" w:lineRule="auto"/>
              <w:rPr>
                <w:rFonts w:ascii="Arial" w:hAnsi="Arial" w:cs="Arial"/>
                <w:color w:val="FFFFFF" w:themeColor="background1"/>
              </w:rPr>
            </w:pPr>
            <w:r w:rsidRPr="00D57A06">
              <w:rPr>
                <w:rFonts w:ascii="Arial" w:hAnsi="Arial" w:cs="Arial"/>
                <w:color w:val="FFFFFF" w:themeColor="background1"/>
              </w:rPr>
              <w:t>What went wrong</w:t>
            </w:r>
          </w:p>
          <w:p w14:paraId="2FBA9A48" w14:textId="77777777" w:rsidR="00D57A06" w:rsidRPr="00D57A06" w:rsidRDefault="00D57A06" w:rsidP="00D57A06">
            <w:pPr>
              <w:pStyle w:val="ListParagraph"/>
              <w:numPr>
                <w:ilvl w:val="0"/>
                <w:numId w:val="39"/>
              </w:numPr>
              <w:spacing w:line="276" w:lineRule="auto"/>
              <w:rPr>
                <w:rFonts w:ascii="Arial" w:hAnsi="Arial" w:cs="Arial"/>
                <w:color w:val="FFFFFF" w:themeColor="background1"/>
              </w:rPr>
            </w:pPr>
            <w:r w:rsidRPr="00D57A06">
              <w:rPr>
                <w:rFonts w:ascii="Arial" w:hAnsi="Arial" w:cs="Arial"/>
                <w:color w:val="FFFFFF" w:themeColor="background1"/>
              </w:rPr>
              <w:t>How it affected you</w:t>
            </w:r>
          </w:p>
          <w:p w14:paraId="198967F0" w14:textId="2FCBF3BF" w:rsidR="00D57A06" w:rsidRPr="00D57A06" w:rsidRDefault="00D57A06" w:rsidP="004F0322">
            <w:pPr>
              <w:pStyle w:val="ListParagraph"/>
              <w:numPr>
                <w:ilvl w:val="0"/>
                <w:numId w:val="39"/>
              </w:numPr>
              <w:spacing w:line="276" w:lineRule="auto"/>
              <w:rPr>
                <w:rFonts w:ascii="Arial" w:hAnsi="Arial" w:cs="Arial"/>
                <w:color w:val="FFFFFF" w:themeColor="background1"/>
              </w:rPr>
            </w:pPr>
            <w:r w:rsidRPr="00D57A06">
              <w:rPr>
                <w:rFonts w:ascii="Arial" w:hAnsi="Arial" w:cs="Arial"/>
                <w:color w:val="FFFFFF" w:themeColor="background1"/>
              </w:rPr>
              <w:t>How you want it put right</w:t>
            </w:r>
          </w:p>
        </w:tc>
      </w:tr>
    </w:tbl>
    <w:p w14:paraId="19FA8FC8" w14:textId="77777777" w:rsidR="006130BE" w:rsidRPr="00052111" w:rsidRDefault="006130BE" w:rsidP="006130BE">
      <w:pPr>
        <w:spacing w:after="0" w:line="276" w:lineRule="auto"/>
        <w:rPr>
          <w:rFonts w:ascii="Arial" w:hAnsi="Arial" w:cs="Arial"/>
          <w:lang w:val="en-US"/>
        </w:rPr>
      </w:pPr>
    </w:p>
    <w:p w14:paraId="3C6AB11E" w14:textId="77777777" w:rsidR="006130BE" w:rsidRDefault="006130BE" w:rsidP="006130BE">
      <w:pPr>
        <w:spacing w:after="0" w:line="276" w:lineRule="auto"/>
        <w:rPr>
          <w:rFonts w:ascii="Arial" w:hAnsi="Arial" w:cs="Arial"/>
          <w:lang w:val="en-US"/>
        </w:rPr>
      </w:pPr>
      <w:r w:rsidRPr="4C43D612">
        <w:rPr>
          <w:rFonts w:ascii="Arial" w:hAnsi="Arial" w:cs="Arial"/>
        </w:rPr>
        <w:t>To help sort things out as quickly as possible, keep these key points in mind:</w:t>
      </w:r>
    </w:p>
    <w:p w14:paraId="64198DFC" w14:textId="77777777" w:rsidR="006130BE" w:rsidRPr="00052111" w:rsidRDefault="006130BE" w:rsidP="006130BE">
      <w:pPr>
        <w:spacing w:after="0" w:line="276" w:lineRule="auto"/>
        <w:rPr>
          <w:rFonts w:ascii="Arial" w:hAnsi="Arial" w:cs="Arial"/>
          <w:i/>
          <w:iCs/>
          <w:lang w:val="en-US"/>
        </w:rPr>
      </w:pPr>
    </w:p>
    <w:p w14:paraId="4368DE54" w14:textId="77777777" w:rsidR="006130BE" w:rsidRPr="006130BE" w:rsidRDefault="006130BE" w:rsidP="006130BE">
      <w:pPr>
        <w:pStyle w:val="ListParagraph"/>
        <w:numPr>
          <w:ilvl w:val="0"/>
          <w:numId w:val="41"/>
        </w:numPr>
        <w:spacing w:after="0" w:line="276" w:lineRule="auto"/>
        <w:rPr>
          <w:rFonts w:ascii="Arial" w:hAnsi="Arial" w:cs="Arial"/>
          <w:lang w:val="en-US"/>
        </w:rPr>
      </w:pPr>
      <w:r w:rsidRPr="006130BE">
        <w:rPr>
          <w:rFonts w:ascii="Arial" w:hAnsi="Arial" w:cs="Arial"/>
          <w:b/>
          <w:bCs/>
        </w:rPr>
        <w:t>Say it’s a complaint</w:t>
      </w:r>
      <w:r w:rsidRPr="006130BE">
        <w:rPr>
          <w:rFonts w:ascii="Arial" w:hAnsi="Arial" w:cs="Arial"/>
        </w:rPr>
        <w:t xml:space="preserve">. Make sure it’s clear you’re making a complaint. You can do this in the heading or subject line of your letter or email – for example, “Complaint – sale of 38 Woodland Road”. Or if it’s a conversation, say that you’d like to make a complaint. </w:t>
      </w:r>
    </w:p>
    <w:p w14:paraId="292617EE" w14:textId="77777777" w:rsidR="006130BE" w:rsidRPr="00052111" w:rsidRDefault="006130BE" w:rsidP="006130BE">
      <w:pPr>
        <w:pStyle w:val="ListParagraph"/>
        <w:spacing w:after="0" w:line="276" w:lineRule="auto"/>
        <w:rPr>
          <w:rFonts w:ascii="Arial" w:hAnsi="Arial" w:cs="Arial"/>
          <w:lang w:val="en-US"/>
        </w:rPr>
      </w:pPr>
    </w:p>
    <w:p w14:paraId="3570D004" w14:textId="77777777" w:rsidR="006130BE" w:rsidRPr="006130BE" w:rsidRDefault="006130BE" w:rsidP="006130BE">
      <w:pPr>
        <w:pStyle w:val="ListParagraph"/>
        <w:numPr>
          <w:ilvl w:val="0"/>
          <w:numId w:val="41"/>
        </w:numPr>
        <w:spacing w:after="0" w:line="276" w:lineRule="auto"/>
        <w:rPr>
          <w:rFonts w:ascii="Arial" w:eastAsia="Times New Roman" w:hAnsi="Arial" w:cs="Arial"/>
          <w:b/>
          <w:bCs/>
          <w:kern w:val="0"/>
          <w:lang w:eastAsia="en-GB"/>
          <w14:ligatures w14:val="none"/>
        </w:rPr>
      </w:pPr>
      <w:r w:rsidRPr="006130BE">
        <w:rPr>
          <w:rFonts w:ascii="Arial" w:eastAsia="Times New Roman" w:hAnsi="Arial" w:cs="Arial"/>
          <w:b/>
          <w:bCs/>
          <w:kern w:val="0"/>
          <w:lang w:eastAsia="en-GB"/>
          <w14:ligatures w14:val="none"/>
        </w:rPr>
        <w:t>Be polite and respectful, even if you are upset. This helps you work with your provider to sort things out.</w:t>
      </w:r>
    </w:p>
    <w:p w14:paraId="43E8F907" w14:textId="77777777" w:rsidR="006130BE" w:rsidRPr="00052111" w:rsidRDefault="006130BE" w:rsidP="006130BE">
      <w:pPr>
        <w:spacing w:after="0" w:line="276" w:lineRule="auto"/>
        <w:rPr>
          <w:rFonts w:ascii="Arial" w:eastAsia="Times New Roman" w:hAnsi="Arial" w:cs="Arial"/>
          <w:b/>
          <w:bCs/>
          <w:kern w:val="0"/>
          <w:lang w:eastAsia="en-GB"/>
          <w14:ligatures w14:val="none"/>
        </w:rPr>
      </w:pPr>
    </w:p>
    <w:p w14:paraId="5BA657A2" w14:textId="77777777" w:rsidR="006130BE" w:rsidRPr="006130BE" w:rsidRDefault="006130BE" w:rsidP="006130BE">
      <w:pPr>
        <w:pStyle w:val="ListParagraph"/>
        <w:numPr>
          <w:ilvl w:val="0"/>
          <w:numId w:val="41"/>
        </w:numPr>
        <w:spacing w:after="0" w:line="276" w:lineRule="auto"/>
        <w:rPr>
          <w:rFonts w:ascii="Arial" w:hAnsi="Arial" w:cs="Arial"/>
        </w:rPr>
      </w:pPr>
      <w:r w:rsidRPr="006130BE">
        <w:rPr>
          <w:rFonts w:ascii="Arial" w:hAnsi="Arial" w:cs="Arial"/>
          <w:b/>
          <w:bCs/>
        </w:rPr>
        <w:t>Explain clearly and simply.</w:t>
      </w:r>
      <w:r w:rsidRPr="006130BE">
        <w:rPr>
          <w:rFonts w:ascii="Arial" w:hAnsi="Arial" w:cs="Arial"/>
        </w:rPr>
        <w:t xml:space="preserve"> Even though you’re dealing with a legal service provider, you don’t need to use legal language to complain. Use your own words, as if you were talking to a friend.  AI tools can help you organise your thoughts, but do not rely on them completely. Your provider needs to hear your own words.</w:t>
      </w:r>
    </w:p>
    <w:p w14:paraId="177CD6BE" w14:textId="77777777" w:rsidR="006130BE" w:rsidRPr="00052111" w:rsidRDefault="006130BE" w:rsidP="006130BE">
      <w:pPr>
        <w:spacing w:after="0" w:line="276" w:lineRule="auto"/>
        <w:rPr>
          <w:rFonts w:ascii="Arial" w:hAnsi="Arial" w:cs="Arial"/>
        </w:rPr>
      </w:pPr>
    </w:p>
    <w:p w14:paraId="2B46F84A" w14:textId="77777777" w:rsidR="006130BE" w:rsidRPr="006130BE" w:rsidRDefault="006130BE" w:rsidP="006130BE">
      <w:pPr>
        <w:pStyle w:val="ListParagraph"/>
        <w:numPr>
          <w:ilvl w:val="0"/>
          <w:numId w:val="41"/>
        </w:numPr>
        <w:spacing w:after="0" w:line="276" w:lineRule="auto"/>
        <w:rPr>
          <w:rFonts w:ascii="Arial" w:eastAsia="Times New Roman" w:hAnsi="Arial" w:cs="Arial"/>
          <w:b/>
          <w:bCs/>
          <w:kern w:val="0"/>
          <w:lang w:eastAsia="en-GB"/>
          <w14:ligatures w14:val="none"/>
        </w:rPr>
      </w:pPr>
      <w:r w:rsidRPr="006130BE">
        <w:rPr>
          <w:rFonts w:ascii="Arial" w:eastAsia="Times New Roman" w:hAnsi="Arial" w:cs="Arial"/>
          <w:b/>
          <w:bCs/>
          <w:kern w:val="0"/>
          <w:lang w:eastAsia="en-GB"/>
          <w14:ligatures w14:val="none"/>
        </w:rPr>
        <w:t>Include useful details, such as names of people you’ve dealt with, dates of important events, amounts of money involved and reference numbers.</w:t>
      </w:r>
    </w:p>
    <w:p w14:paraId="5CAFEA60" w14:textId="77777777" w:rsidR="006130BE" w:rsidRPr="00052111" w:rsidRDefault="006130BE" w:rsidP="006130BE">
      <w:pPr>
        <w:spacing w:after="0" w:line="276" w:lineRule="auto"/>
        <w:rPr>
          <w:rFonts w:ascii="Arial" w:eastAsia="Times New Roman" w:hAnsi="Arial" w:cs="Arial"/>
          <w:b/>
          <w:bCs/>
          <w:kern w:val="0"/>
          <w:lang w:eastAsia="en-GB"/>
          <w14:ligatures w14:val="none"/>
        </w:rPr>
      </w:pPr>
    </w:p>
    <w:p w14:paraId="63BF4741" w14:textId="77777777" w:rsidR="006130BE" w:rsidRPr="006130BE" w:rsidRDefault="006130BE" w:rsidP="006130BE">
      <w:pPr>
        <w:pStyle w:val="ListParagraph"/>
        <w:numPr>
          <w:ilvl w:val="0"/>
          <w:numId w:val="41"/>
        </w:numPr>
        <w:spacing w:after="0" w:line="276" w:lineRule="auto"/>
        <w:rPr>
          <w:rFonts w:ascii="Arial" w:hAnsi="Arial" w:cs="Arial"/>
          <w:lang w:val="en-US"/>
        </w:rPr>
      </w:pPr>
      <w:r w:rsidRPr="006130BE">
        <w:rPr>
          <w:rFonts w:ascii="Arial" w:hAnsi="Arial" w:cs="Arial"/>
          <w:b/>
          <w:bCs/>
        </w:rPr>
        <w:t>List what you’re unhappy about.</w:t>
      </w:r>
      <w:r w:rsidRPr="006130BE">
        <w:rPr>
          <w:rFonts w:ascii="Arial" w:hAnsi="Arial" w:cs="Arial"/>
        </w:rPr>
        <w:t xml:space="preserve"> If your complaint is about more than one thing, list them clearly. This will ensure your legal service provider understands, and responds to, the different aspects of your complaint. </w:t>
      </w:r>
    </w:p>
    <w:p w14:paraId="3C1D7569" w14:textId="77777777" w:rsidR="006130BE" w:rsidRPr="00052111" w:rsidRDefault="006130BE" w:rsidP="006130BE">
      <w:pPr>
        <w:spacing w:after="0" w:line="276" w:lineRule="auto"/>
        <w:rPr>
          <w:rFonts w:ascii="Arial" w:hAnsi="Arial" w:cs="Arial"/>
          <w:lang w:val="en-US"/>
        </w:rPr>
      </w:pPr>
    </w:p>
    <w:p w14:paraId="512E0D18" w14:textId="77777777" w:rsidR="006130BE" w:rsidRPr="006130BE" w:rsidRDefault="006130BE" w:rsidP="006130BE">
      <w:pPr>
        <w:pStyle w:val="ListParagraph"/>
        <w:numPr>
          <w:ilvl w:val="0"/>
          <w:numId w:val="41"/>
        </w:numPr>
        <w:spacing w:after="0" w:line="276" w:lineRule="auto"/>
        <w:rPr>
          <w:rFonts w:ascii="Arial" w:eastAsia="Times New Roman" w:hAnsi="Arial" w:cs="Arial"/>
          <w:kern w:val="0"/>
          <w:lang w:eastAsia="en-GB"/>
          <w14:ligatures w14:val="none"/>
        </w:rPr>
      </w:pPr>
      <w:r w:rsidRPr="006130BE">
        <w:rPr>
          <w:rFonts w:ascii="Arial" w:eastAsia="Times New Roman" w:hAnsi="Arial" w:cs="Arial"/>
          <w:b/>
          <w:bCs/>
          <w:kern w:val="0"/>
          <w:lang w:eastAsia="en-GB"/>
          <w14:ligatures w14:val="none"/>
        </w:rPr>
        <w:t xml:space="preserve">Say what went wrong and how it affected you </w:t>
      </w:r>
      <w:r w:rsidRPr="006130BE">
        <w:rPr>
          <w:rFonts w:ascii="Arial" w:hAnsi="Arial" w:cs="Arial"/>
          <w:b/>
          <w:bCs/>
          <w:lang w:val="en-US"/>
        </w:rPr>
        <w:t>(the impact).</w:t>
      </w:r>
      <w:r w:rsidRPr="006130BE">
        <w:rPr>
          <w:rFonts w:ascii="Arial" w:hAnsi="Arial" w:cs="Arial"/>
          <w:lang w:val="en-US"/>
        </w:rPr>
        <w:t xml:space="preserve"> Once you’ve explained the problem, be clear about how this led to the impact. Try to be fair about what was within the legal service provider’s control if this is something you know. For example, were they responsible for a delay – or did they communicate about it badly? Did they cause a stressful situation – or did they make it worse? If you think you’ve lost money, how did their actions cause this? </w:t>
      </w:r>
    </w:p>
    <w:p w14:paraId="6EB9244A" w14:textId="77777777" w:rsidR="006130BE" w:rsidRPr="00052111" w:rsidRDefault="006130BE" w:rsidP="006130BE">
      <w:pPr>
        <w:spacing w:after="0" w:line="276" w:lineRule="auto"/>
        <w:rPr>
          <w:rFonts w:ascii="Arial" w:eastAsia="Times New Roman" w:hAnsi="Arial" w:cs="Arial"/>
          <w:kern w:val="0"/>
          <w:lang w:eastAsia="en-GB"/>
          <w14:ligatures w14:val="none"/>
        </w:rPr>
      </w:pPr>
    </w:p>
    <w:p w14:paraId="4FB20B2A" w14:textId="77777777" w:rsidR="006130BE" w:rsidRPr="006130BE" w:rsidRDefault="006130BE" w:rsidP="006130BE">
      <w:pPr>
        <w:pStyle w:val="ListParagraph"/>
        <w:numPr>
          <w:ilvl w:val="0"/>
          <w:numId w:val="41"/>
        </w:numPr>
        <w:spacing w:after="0" w:line="276" w:lineRule="auto"/>
        <w:rPr>
          <w:rFonts w:ascii="Arial" w:hAnsi="Arial" w:cs="Arial"/>
          <w:b/>
          <w:bCs/>
          <w:lang w:val="en-US"/>
        </w:rPr>
      </w:pPr>
      <w:r w:rsidRPr="006130BE">
        <w:rPr>
          <w:rFonts w:ascii="Arial" w:eastAsia="Times New Roman" w:hAnsi="Arial" w:cs="Arial"/>
          <w:b/>
          <w:bCs/>
          <w:kern w:val="0"/>
          <w:lang w:eastAsia="en-GB"/>
          <w14:ligatures w14:val="none"/>
        </w:rPr>
        <w:t>Think about realistic solutions</w:t>
      </w:r>
      <w:r w:rsidRPr="006130BE">
        <w:rPr>
          <w:rFonts w:ascii="Arial" w:eastAsia="Times New Roman" w:hAnsi="Arial" w:cs="Arial"/>
          <w:kern w:val="0"/>
          <w:lang w:eastAsia="en-GB"/>
          <w14:ligatures w14:val="none"/>
        </w:rPr>
        <w:t xml:space="preserve">.  For example, an apology, fixing work, or reducing fees. </w:t>
      </w:r>
      <w:r w:rsidRPr="006130BE">
        <w:rPr>
          <w:rFonts w:ascii="Arial" w:hAnsi="Arial" w:cs="Arial"/>
          <w:lang w:val="en-US"/>
        </w:rPr>
        <w:t xml:space="preserve">It’s rare to get a lot of compensation for poor customer service. If you’re asking for </w:t>
      </w:r>
      <w:r w:rsidRPr="006130BE">
        <w:rPr>
          <w:rFonts w:ascii="Arial" w:hAnsi="Arial" w:cs="Arial"/>
          <w:lang w:val="en-US"/>
        </w:rPr>
        <w:lastRenderedPageBreak/>
        <w:t>money, say how much and why you think the amount is right. Look at our guidance here [link] to get an idea of what we think is fair and reasonable.</w:t>
      </w:r>
    </w:p>
    <w:p w14:paraId="7C6333D4" w14:textId="77777777" w:rsidR="006130BE" w:rsidRPr="00052111" w:rsidRDefault="006130BE" w:rsidP="006130BE">
      <w:pPr>
        <w:pStyle w:val="ListParagraph"/>
        <w:spacing w:after="0" w:line="276" w:lineRule="auto"/>
        <w:rPr>
          <w:rFonts w:ascii="Arial" w:hAnsi="Arial" w:cs="Arial"/>
          <w:b/>
          <w:bCs/>
          <w:lang w:val="en-US"/>
        </w:rPr>
      </w:pPr>
    </w:p>
    <w:p w14:paraId="04C84999" w14:textId="77777777" w:rsidR="006130BE" w:rsidRPr="00D57A06" w:rsidRDefault="006130BE" w:rsidP="006130BE">
      <w:pPr>
        <w:pStyle w:val="Heading2"/>
        <w:spacing w:before="0" w:after="0" w:line="276" w:lineRule="auto"/>
        <w:rPr>
          <w:rFonts w:ascii="Arial" w:hAnsi="Arial" w:cs="Arial"/>
          <w:b w:val="0"/>
          <w:bCs/>
          <w:color w:val="003745"/>
          <w:sz w:val="24"/>
          <w:szCs w:val="24"/>
          <w:lang w:val="en-US"/>
        </w:rPr>
      </w:pPr>
      <w:r w:rsidRPr="00D57A06">
        <w:rPr>
          <w:rFonts w:ascii="Arial" w:hAnsi="Arial" w:cs="Arial"/>
          <w:bCs/>
          <w:color w:val="003745"/>
          <w:sz w:val="24"/>
          <w:szCs w:val="24"/>
        </w:rPr>
        <w:t>What does the legal service provider have to do?</w:t>
      </w:r>
    </w:p>
    <w:p w14:paraId="12BC368C" w14:textId="77777777" w:rsidR="006130BE" w:rsidRPr="00052111" w:rsidRDefault="006130BE" w:rsidP="006130BE">
      <w:pPr>
        <w:spacing w:after="0" w:line="276" w:lineRule="auto"/>
        <w:rPr>
          <w:rFonts w:ascii="Arial" w:hAnsi="Arial" w:cs="Arial"/>
          <w:lang w:val="en-US"/>
        </w:rPr>
      </w:pPr>
    </w:p>
    <w:p w14:paraId="598542AB" w14:textId="194EE7CA" w:rsidR="006130BE" w:rsidRPr="00052111" w:rsidRDefault="006130BE" w:rsidP="006130BE">
      <w:pPr>
        <w:spacing w:after="0" w:line="276" w:lineRule="auto"/>
        <w:rPr>
          <w:rFonts w:ascii="Arial" w:hAnsi="Arial" w:cs="Arial"/>
          <w:lang w:val="en-US"/>
        </w:rPr>
      </w:pPr>
      <w:r w:rsidRPr="4C43D612">
        <w:rPr>
          <w:rFonts w:ascii="Arial" w:hAnsi="Arial" w:cs="Arial"/>
        </w:rPr>
        <w:t>Your legal service provider must:</w:t>
      </w:r>
      <w:r>
        <w:rPr>
          <w:rFonts w:ascii="Arial" w:hAnsi="Arial" w:cs="Arial"/>
        </w:rPr>
        <w:br/>
      </w:r>
    </w:p>
    <w:p w14:paraId="685B8198" w14:textId="77777777" w:rsidR="006130BE" w:rsidRPr="00D57A06" w:rsidRDefault="006130BE" w:rsidP="00D57A06">
      <w:pPr>
        <w:pStyle w:val="ListParagraph"/>
        <w:numPr>
          <w:ilvl w:val="0"/>
          <w:numId w:val="43"/>
        </w:numPr>
        <w:spacing w:after="0" w:line="276" w:lineRule="auto"/>
        <w:rPr>
          <w:rFonts w:ascii="Arial" w:eastAsia="Times New Roman" w:hAnsi="Arial" w:cs="Arial"/>
          <w:kern w:val="0"/>
          <w:lang w:eastAsia="en-GB"/>
          <w14:ligatures w14:val="none"/>
        </w:rPr>
      </w:pPr>
      <w:r w:rsidRPr="00D57A06">
        <w:rPr>
          <w:rFonts w:ascii="Arial" w:eastAsia="Times New Roman" w:hAnsi="Arial" w:cs="Arial"/>
          <w:kern w:val="0"/>
          <w:lang w:eastAsia="en-GB"/>
          <w14:ligatures w14:val="none"/>
        </w:rPr>
        <w:t>Respond to your complaint</w:t>
      </w:r>
    </w:p>
    <w:p w14:paraId="19879E81" w14:textId="77777777" w:rsidR="006130BE" w:rsidRPr="00D57A06" w:rsidRDefault="006130BE" w:rsidP="00D57A06">
      <w:pPr>
        <w:pStyle w:val="ListParagraph"/>
        <w:numPr>
          <w:ilvl w:val="0"/>
          <w:numId w:val="43"/>
        </w:numPr>
        <w:spacing w:after="0" w:line="276" w:lineRule="auto"/>
        <w:rPr>
          <w:rFonts w:ascii="Arial" w:eastAsia="Times New Roman" w:hAnsi="Arial" w:cs="Arial"/>
          <w:kern w:val="0"/>
          <w:lang w:eastAsia="en-GB"/>
          <w14:ligatures w14:val="none"/>
        </w:rPr>
      </w:pPr>
      <w:r w:rsidRPr="00D57A06">
        <w:rPr>
          <w:rFonts w:ascii="Arial" w:eastAsia="Times New Roman" w:hAnsi="Arial" w:cs="Arial"/>
          <w:kern w:val="0"/>
          <w:lang w:eastAsia="en-GB"/>
          <w14:ligatures w14:val="none"/>
        </w:rPr>
        <w:t>Give a final response within eight weeks</w:t>
      </w:r>
    </w:p>
    <w:p w14:paraId="02D87F21" w14:textId="77777777" w:rsidR="006130BE" w:rsidRPr="00D57A06" w:rsidRDefault="006130BE" w:rsidP="00D57A06">
      <w:pPr>
        <w:pStyle w:val="ListParagraph"/>
        <w:numPr>
          <w:ilvl w:val="0"/>
          <w:numId w:val="43"/>
        </w:numPr>
        <w:spacing w:after="0" w:line="276" w:lineRule="auto"/>
        <w:rPr>
          <w:rFonts w:ascii="Arial" w:eastAsia="Times New Roman" w:hAnsi="Arial" w:cs="Arial"/>
          <w:kern w:val="0"/>
          <w:lang w:eastAsia="en-GB"/>
          <w14:ligatures w14:val="none"/>
        </w:rPr>
      </w:pPr>
      <w:r w:rsidRPr="00D57A06">
        <w:rPr>
          <w:rFonts w:ascii="Arial" w:eastAsia="Times New Roman" w:hAnsi="Arial" w:cs="Arial"/>
          <w:kern w:val="0"/>
          <w:lang w:eastAsia="en-GB"/>
          <w14:ligatures w14:val="none"/>
        </w:rPr>
        <w:t>Not charge you to complain</w:t>
      </w:r>
    </w:p>
    <w:p w14:paraId="4691B44F" w14:textId="77777777" w:rsidR="006130BE" w:rsidRPr="00D57A06" w:rsidRDefault="006130BE" w:rsidP="00D57A06">
      <w:pPr>
        <w:pStyle w:val="ListParagraph"/>
        <w:numPr>
          <w:ilvl w:val="0"/>
          <w:numId w:val="43"/>
        </w:numPr>
        <w:spacing w:after="0" w:line="276" w:lineRule="auto"/>
        <w:rPr>
          <w:rFonts w:ascii="Arial" w:eastAsia="Times New Roman" w:hAnsi="Arial" w:cs="Arial"/>
          <w:kern w:val="0"/>
          <w:lang w:eastAsia="en-GB"/>
          <w14:ligatures w14:val="none"/>
        </w:rPr>
      </w:pPr>
      <w:r w:rsidRPr="00D57A06">
        <w:rPr>
          <w:rFonts w:ascii="Arial" w:eastAsia="Times New Roman" w:hAnsi="Arial" w:cs="Arial"/>
          <w:kern w:val="0"/>
          <w:lang w:eastAsia="en-GB"/>
          <w14:ligatures w14:val="none"/>
        </w:rPr>
        <w:t>Consider any support you need (</w:t>
      </w:r>
      <w:r w:rsidRPr="00D57A06">
        <w:rPr>
          <w:rFonts w:ascii="Arial" w:hAnsi="Arial" w:cs="Arial"/>
          <w:lang w:val="en-US"/>
        </w:rPr>
        <w:t>such as using a different way of communicating).</w:t>
      </w:r>
    </w:p>
    <w:p w14:paraId="5EBF11B1" w14:textId="77777777" w:rsidR="006130BE" w:rsidRPr="00052111" w:rsidRDefault="006130BE" w:rsidP="006130BE">
      <w:pPr>
        <w:pStyle w:val="ListParagraph"/>
        <w:spacing w:after="0" w:line="276" w:lineRule="auto"/>
        <w:rPr>
          <w:rFonts w:ascii="Arial" w:hAnsi="Arial" w:cs="Arial"/>
          <w:lang w:val="en-US"/>
        </w:rPr>
      </w:pPr>
    </w:p>
    <w:p w14:paraId="63169FB8"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The key things above apply whether or not they follow our Model Complaints Resolution Procedure.  </w:t>
      </w:r>
    </w:p>
    <w:p w14:paraId="75FA4FAD" w14:textId="77777777" w:rsidR="006130BE" w:rsidRPr="00052111" w:rsidRDefault="006130BE" w:rsidP="006130BE">
      <w:pPr>
        <w:spacing w:after="0" w:line="276" w:lineRule="auto"/>
        <w:rPr>
          <w:rFonts w:ascii="Arial" w:hAnsi="Arial" w:cs="Arial"/>
          <w:lang w:val="en-US"/>
        </w:rPr>
      </w:pPr>
    </w:p>
    <w:p w14:paraId="1ECF8707" w14:textId="77777777" w:rsidR="006130BE" w:rsidRPr="00D57A06" w:rsidRDefault="006130BE" w:rsidP="006130BE">
      <w:pPr>
        <w:pStyle w:val="Heading2"/>
        <w:spacing w:before="0" w:after="0" w:line="276" w:lineRule="auto"/>
        <w:rPr>
          <w:rFonts w:ascii="Arial" w:hAnsi="Arial" w:cs="Arial"/>
          <w:b w:val="0"/>
          <w:bCs/>
          <w:color w:val="003745"/>
          <w:sz w:val="24"/>
          <w:szCs w:val="24"/>
          <w:lang w:val="en-US"/>
        </w:rPr>
      </w:pPr>
      <w:r w:rsidRPr="00D57A06">
        <w:rPr>
          <w:rFonts w:ascii="Arial" w:hAnsi="Arial" w:cs="Arial"/>
          <w:bCs/>
          <w:color w:val="003745"/>
          <w:sz w:val="24"/>
          <w:szCs w:val="24"/>
        </w:rPr>
        <w:t>How long will it take?</w:t>
      </w:r>
    </w:p>
    <w:p w14:paraId="1A7BCFAB" w14:textId="77777777" w:rsidR="006130BE" w:rsidRPr="00052111" w:rsidRDefault="006130BE" w:rsidP="006130BE">
      <w:pPr>
        <w:spacing w:after="0" w:line="276" w:lineRule="auto"/>
        <w:rPr>
          <w:rFonts w:ascii="Arial" w:hAnsi="Arial" w:cs="Arial"/>
          <w:lang w:val="en-US"/>
        </w:rPr>
      </w:pPr>
    </w:p>
    <w:p w14:paraId="1ADA8879" w14:textId="77777777" w:rsidR="006130BE" w:rsidRDefault="006130BE" w:rsidP="006130BE">
      <w:pPr>
        <w:spacing w:after="0" w:line="276" w:lineRule="auto"/>
        <w:rPr>
          <w:rFonts w:ascii="Arial" w:hAnsi="Arial" w:cs="Arial"/>
        </w:rPr>
      </w:pPr>
      <w:r w:rsidRPr="4C43D612">
        <w:rPr>
          <w:rFonts w:ascii="Arial" w:hAnsi="Arial" w:cs="Arial"/>
        </w:rPr>
        <w:t>It may take time to look into your complaint.</w:t>
      </w:r>
    </w:p>
    <w:p w14:paraId="4CB24A05" w14:textId="77777777" w:rsidR="006130BE" w:rsidRPr="00052111" w:rsidRDefault="006130BE" w:rsidP="006130BE">
      <w:pPr>
        <w:spacing w:after="0" w:line="276" w:lineRule="auto"/>
        <w:rPr>
          <w:rFonts w:ascii="Arial" w:hAnsi="Arial" w:cs="Arial"/>
        </w:rPr>
      </w:pPr>
    </w:p>
    <w:p w14:paraId="6ECE8744" w14:textId="77777777" w:rsidR="006130BE" w:rsidRDefault="006130BE" w:rsidP="006130BE">
      <w:pPr>
        <w:spacing w:after="0" w:line="276" w:lineRule="auto"/>
        <w:rPr>
          <w:rFonts w:ascii="Arial" w:hAnsi="Arial" w:cs="Arial"/>
        </w:rPr>
      </w:pPr>
      <w:r w:rsidRPr="4C43D612">
        <w:rPr>
          <w:rFonts w:ascii="Arial" w:hAnsi="Arial" w:cs="Arial"/>
        </w:rPr>
        <w:t>Your provider may ask for more information. Try to give this if you can. If you cannot, tell them.</w:t>
      </w:r>
    </w:p>
    <w:p w14:paraId="042839A9" w14:textId="77777777" w:rsidR="006130BE" w:rsidRPr="00052111" w:rsidRDefault="006130BE" w:rsidP="006130BE">
      <w:pPr>
        <w:spacing w:after="0" w:line="276" w:lineRule="auto"/>
        <w:rPr>
          <w:rFonts w:ascii="Arial" w:hAnsi="Arial" w:cs="Arial"/>
        </w:rPr>
      </w:pPr>
    </w:p>
    <w:p w14:paraId="1638C8E9" w14:textId="77777777" w:rsidR="006130BE" w:rsidRPr="00052111" w:rsidRDefault="006130BE" w:rsidP="006130BE">
      <w:pPr>
        <w:spacing w:after="0" w:line="276" w:lineRule="auto"/>
        <w:rPr>
          <w:rFonts w:ascii="Arial" w:hAnsi="Arial" w:cs="Arial"/>
        </w:rPr>
      </w:pPr>
      <w:r w:rsidRPr="4C43D612">
        <w:rPr>
          <w:rFonts w:ascii="Arial" w:hAnsi="Arial" w:cs="Arial"/>
        </w:rPr>
        <w:t>Simple issues may be sorted in a few days. More complex cases may take up to eight weeks.</w:t>
      </w:r>
    </w:p>
    <w:p w14:paraId="1B80552F" w14:textId="77777777" w:rsidR="006130BE" w:rsidRPr="00052111" w:rsidRDefault="006130BE" w:rsidP="006130BE">
      <w:pPr>
        <w:spacing w:after="0" w:line="276" w:lineRule="auto"/>
        <w:rPr>
          <w:rFonts w:ascii="Arial" w:hAnsi="Arial" w:cs="Arial"/>
        </w:rPr>
      </w:pPr>
    </w:p>
    <w:p w14:paraId="2550AAF1" w14:textId="77777777" w:rsidR="006130BE" w:rsidRPr="00052111" w:rsidRDefault="006130BE" w:rsidP="006130BE">
      <w:pPr>
        <w:spacing w:after="0" w:line="276" w:lineRule="auto"/>
        <w:rPr>
          <w:rFonts w:ascii="Arial" w:hAnsi="Arial" w:cs="Arial"/>
          <w:lang w:val="en-US"/>
        </w:rPr>
      </w:pPr>
      <w:r w:rsidRPr="4C43D612">
        <w:rPr>
          <w:rFonts w:ascii="Arial" w:hAnsi="Arial" w:cs="Arial"/>
        </w:rPr>
        <w:t>If you cannot provide what they ask for, tell them. Also tell them if you do not understand or need help. It’s really important you tell them this.</w:t>
      </w:r>
    </w:p>
    <w:p w14:paraId="22BAA23D" w14:textId="77777777" w:rsidR="006130BE" w:rsidRPr="00052111" w:rsidRDefault="006130BE" w:rsidP="006130BE">
      <w:pPr>
        <w:spacing w:after="0" w:line="276" w:lineRule="auto"/>
        <w:rPr>
          <w:rFonts w:ascii="Arial" w:hAnsi="Arial" w:cs="Arial"/>
          <w:lang w:val="en-US"/>
        </w:rPr>
      </w:pPr>
    </w:p>
    <w:p w14:paraId="6CEECAF6" w14:textId="77777777" w:rsidR="006130BE" w:rsidRPr="00052111" w:rsidRDefault="006130BE" w:rsidP="006130BE">
      <w:pPr>
        <w:spacing w:after="0" w:line="276" w:lineRule="auto"/>
        <w:rPr>
          <w:rFonts w:ascii="Arial" w:hAnsi="Arial" w:cs="Arial"/>
        </w:rPr>
      </w:pPr>
      <w:r w:rsidRPr="4C43D612">
        <w:rPr>
          <w:rFonts w:ascii="Arial" w:hAnsi="Arial" w:cs="Arial"/>
        </w:rPr>
        <w:t>If it’s clear what’s happened – and how things can be put right – they may suggest a solution in a few days. We call this Early Resolution.</w:t>
      </w:r>
    </w:p>
    <w:p w14:paraId="1FED202D" w14:textId="77777777" w:rsidR="006130BE" w:rsidRPr="00052111" w:rsidRDefault="006130BE" w:rsidP="006130BE">
      <w:pPr>
        <w:spacing w:after="0" w:line="276" w:lineRule="auto"/>
        <w:rPr>
          <w:rFonts w:ascii="Arial" w:hAnsi="Arial" w:cs="Arial"/>
          <w:lang w:val="en-US"/>
        </w:rPr>
      </w:pPr>
    </w:p>
    <w:p w14:paraId="66F82BE5" w14:textId="77777777" w:rsidR="006130BE" w:rsidRPr="00052111" w:rsidRDefault="006130BE" w:rsidP="006130BE">
      <w:pPr>
        <w:spacing w:after="0" w:line="276" w:lineRule="auto"/>
        <w:rPr>
          <w:rFonts w:ascii="Arial" w:hAnsi="Arial" w:cs="Arial"/>
          <w:lang w:val="en-US"/>
        </w:rPr>
      </w:pPr>
      <w:r w:rsidRPr="4C43D612">
        <w:rPr>
          <w:rFonts w:ascii="Arial" w:hAnsi="Arial" w:cs="Arial"/>
        </w:rPr>
        <w:t>If your situation is more complicated, they may carry out a Full Investigation. They have up to eight weeks to give you a final written response.</w:t>
      </w:r>
    </w:p>
    <w:p w14:paraId="59B8F051" w14:textId="77777777" w:rsidR="006130BE" w:rsidRPr="00052111" w:rsidRDefault="006130BE" w:rsidP="006130BE">
      <w:pPr>
        <w:spacing w:after="0" w:line="276" w:lineRule="auto"/>
        <w:rPr>
          <w:rFonts w:ascii="Arial" w:hAnsi="Arial" w:cs="Arial"/>
          <w:lang w:val="en-US"/>
        </w:rPr>
      </w:pPr>
    </w:p>
    <w:p w14:paraId="26E8447F" w14:textId="77777777" w:rsidR="006130BE" w:rsidRPr="00052111" w:rsidRDefault="006130BE" w:rsidP="006130BE">
      <w:pPr>
        <w:spacing w:after="0" w:line="276" w:lineRule="auto"/>
        <w:rPr>
          <w:rFonts w:ascii="Arial" w:hAnsi="Arial" w:cs="Arial"/>
          <w:lang w:val="en-US"/>
        </w:rPr>
      </w:pPr>
      <w:r w:rsidRPr="4C43D612">
        <w:rPr>
          <w:rFonts w:ascii="Arial" w:hAnsi="Arial" w:cs="Arial"/>
        </w:rPr>
        <w:t>After eight weeks – whether they’ve responded or not – you can bring your complaint to the Legal Ombudsman. But if your legal provider asks for a short extension, be open to this. It could mean things are sorted out more quickly than going through the Legal Ombudsman.</w:t>
      </w:r>
    </w:p>
    <w:p w14:paraId="37987349" w14:textId="77777777" w:rsidR="006130BE" w:rsidRPr="00052111" w:rsidRDefault="006130BE" w:rsidP="006130BE">
      <w:pPr>
        <w:spacing w:after="0" w:line="276" w:lineRule="auto"/>
        <w:rPr>
          <w:rFonts w:ascii="Arial" w:hAnsi="Arial" w:cs="Arial"/>
          <w:lang w:val="en-US"/>
        </w:rPr>
      </w:pPr>
    </w:p>
    <w:p w14:paraId="79885CC8" w14:textId="323DC776" w:rsidR="006130BE" w:rsidRPr="00D57A06" w:rsidRDefault="006130BE" w:rsidP="006130BE">
      <w:pPr>
        <w:spacing w:after="0" w:line="276" w:lineRule="auto"/>
        <w:rPr>
          <w:rFonts w:ascii="Arial" w:hAnsi="Arial" w:cs="Arial"/>
        </w:rPr>
      </w:pPr>
      <w:r w:rsidRPr="4C43D612">
        <w:rPr>
          <w:rFonts w:ascii="Arial" w:hAnsi="Arial" w:cs="Arial"/>
        </w:rPr>
        <w:t xml:space="preserve">See our Model Complaints Resolution Procedure guidance </w:t>
      </w:r>
      <w:hyperlink r:id="rId17" w:history="1">
        <w:r w:rsidRPr="00A91583">
          <w:rPr>
            <w:rStyle w:val="Hyperlink"/>
            <w:rFonts w:ascii="Arial" w:hAnsi="Arial" w:cs="Arial"/>
          </w:rPr>
          <w:t>here</w:t>
        </w:r>
      </w:hyperlink>
      <w:r w:rsidR="00A91583">
        <w:rPr>
          <w:rFonts w:ascii="Arial" w:hAnsi="Arial" w:cs="Arial"/>
        </w:rPr>
        <w:t xml:space="preserve">. </w:t>
      </w:r>
      <w:r w:rsidRPr="4C43D612">
        <w:rPr>
          <w:rFonts w:ascii="Arial" w:hAnsi="Arial" w:cs="Arial"/>
        </w:rPr>
        <w:t xml:space="preserve">This explains more about why some complaints can take longer than others to look into and sort out. </w:t>
      </w:r>
    </w:p>
    <w:p w14:paraId="7F5C6BC0" w14:textId="77777777" w:rsidR="006130BE" w:rsidRPr="00052111" w:rsidRDefault="006130BE" w:rsidP="006130BE">
      <w:pPr>
        <w:spacing w:after="0" w:line="276" w:lineRule="auto"/>
        <w:rPr>
          <w:rFonts w:ascii="Arial" w:hAnsi="Arial" w:cs="Arial"/>
          <w:lang w:val="en-US"/>
        </w:rPr>
      </w:pPr>
    </w:p>
    <w:p w14:paraId="179E91C6" w14:textId="77777777" w:rsidR="006130BE" w:rsidRPr="00D57A06" w:rsidRDefault="006130BE" w:rsidP="006130BE">
      <w:pPr>
        <w:pStyle w:val="Heading2"/>
        <w:spacing w:before="0" w:after="0" w:line="276" w:lineRule="auto"/>
        <w:rPr>
          <w:rFonts w:ascii="Arial" w:hAnsi="Arial" w:cs="Arial"/>
          <w:b w:val="0"/>
          <w:bCs/>
          <w:color w:val="003745"/>
          <w:sz w:val="24"/>
          <w:szCs w:val="24"/>
          <w:lang w:val="en-US"/>
        </w:rPr>
      </w:pPr>
      <w:r w:rsidRPr="00D57A06">
        <w:rPr>
          <w:rFonts w:ascii="Arial" w:hAnsi="Arial" w:cs="Arial"/>
          <w:bCs/>
          <w:color w:val="003745"/>
          <w:sz w:val="24"/>
          <w:szCs w:val="24"/>
        </w:rPr>
        <w:t>What happens when I get my legal service provider’s final response?</w:t>
      </w:r>
    </w:p>
    <w:p w14:paraId="394B177F" w14:textId="77777777" w:rsidR="006130BE" w:rsidRDefault="006130BE" w:rsidP="006130BE">
      <w:pPr>
        <w:spacing w:after="0" w:line="276" w:lineRule="auto"/>
        <w:rPr>
          <w:rFonts w:ascii="Arial" w:hAnsi="Arial" w:cs="Arial"/>
        </w:rPr>
      </w:pPr>
    </w:p>
    <w:p w14:paraId="10D13051" w14:textId="77777777" w:rsidR="006130BE" w:rsidRPr="00052111" w:rsidRDefault="006130BE" w:rsidP="006130BE">
      <w:pPr>
        <w:spacing w:after="0" w:line="276" w:lineRule="auto"/>
        <w:rPr>
          <w:rFonts w:ascii="Arial" w:hAnsi="Arial" w:cs="Arial"/>
        </w:rPr>
      </w:pPr>
      <w:r w:rsidRPr="4C43D612">
        <w:rPr>
          <w:rFonts w:ascii="Arial" w:hAnsi="Arial" w:cs="Arial"/>
        </w:rPr>
        <w:t>If you accept the outcome, tell your legal service provider.</w:t>
      </w:r>
    </w:p>
    <w:p w14:paraId="44374A59" w14:textId="77777777" w:rsidR="006130BE" w:rsidRDefault="006130BE" w:rsidP="006130BE">
      <w:pPr>
        <w:spacing w:after="0" w:line="276" w:lineRule="auto"/>
        <w:rPr>
          <w:rFonts w:ascii="Arial" w:hAnsi="Arial" w:cs="Arial"/>
        </w:rPr>
      </w:pPr>
    </w:p>
    <w:p w14:paraId="182C17A5" w14:textId="77777777" w:rsidR="006130BE" w:rsidRPr="00052111" w:rsidRDefault="006130BE" w:rsidP="006130BE">
      <w:pPr>
        <w:spacing w:after="0" w:line="276" w:lineRule="auto"/>
        <w:rPr>
          <w:rFonts w:ascii="Arial" w:hAnsi="Arial" w:cs="Arial"/>
        </w:rPr>
      </w:pPr>
      <w:r w:rsidRPr="4C43D612">
        <w:rPr>
          <w:rFonts w:ascii="Arial" w:hAnsi="Arial" w:cs="Arial"/>
        </w:rPr>
        <w:t>If you do not accept, or they do not respond within eight weeks, you can contact the Legal Ombudsman.</w:t>
      </w:r>
    </w:p>
    <w:p w14:paraId="6E93CA37" w14:textId="77777777" w:rsidR="006130BE" w:rsidRPr="00052111" w:rsidRDefault="006130BE" w:rsidP="006130BE">
      <w:pPr>
        <w:spacing w:after="0" w:line="276" w:lineRule="auto"/>
        <w:rPr>
          <w:rFonts w:ascii="Arial" w:hAnsi="Arial" w:cs="Arial"/>
          <w:lang w:val="en-US"/>
        </w:rPr>
      </w:pPr>
    </w:p>
    <w:p w14:paraId="36C17F71"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You’ll need to do this within six months of the final response. </w:t>
      </w:r>
    </w:p>
    <w:p w14:paraId="3842D56A" w14:textId="77777777" w:rsidR="006130BE" w:rsidRPr="00052111" w:rsidRDefault="006130BE" w:rsidP="006130BE">
      <w:pPr>
        <w:spacing w:after="0" w:line="276" w:lineRule="auto"/>
        <w:rPr>
          <w:rFonts w:ascii="Arial" w:hAnsi="Arial" w:cs="Arial"/>
          <w:lang w:val="en-US"/>
        </w:rPr>
      </w:pPr>
    </w:p>
    <w:p w14:paraId="7702024B"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Generally, we can look into complaints about things that happened within the last year – or within a year of you realising there was a problem. When you contact us, we’ll let you know about any rules or limits that affect whether we can help. </w:t>
      </w:r>
    </w:p>
    <w:p w14:paraId="231EFFB1" w14:textId="77777777" w:rsidR="006130BE" w:rsidRPr="00052111" w:rsidRDefault="006130BE" w:rsidP="006130BE">
      <w:pPr>
        <w:spacing w:after="0" w:line="276" w:lineRule="auto"/>
        <w:rPr>
          <w:rFonts w:ascii="Arial" w:hAnsi="Arial" w:cs="Arial"/>
          <w:lang w:val="en-US"/>
        </w:rPr>
      </w:pPr>
    </w:p>
    <w:p w14:paraId="7743FA4C" w14:textId="77777777" w:rsidR="006130BE" w:rsidRPr="00052111" w:rsidRDefault="006130BE" w:rsidP="006130BE">
      <w:pPr>
        <w:spacing w:after="0" w:line="276" w:lineRule="auto"/>
        <w:rPr>
          <w:rFonts w:ascii="Arial" w:hAnsi="Arial" w:cs="Arial"/>
          <w:lang w:val="en-US"/>
        </w:rPr>
      </w:pPr>
      <w:r w:rsidRPr="4C43D612">
        <w:rPr>
          <w:rFonts w:ascii="Arial" w:hAnsi="Arial" w:cs="Arial"/>
        </w:rPr>
        <w:t>Read about how to complain to the Legal Ombudsma</w:t>
      </w:r>
      <w:r w:rsidRPr="4C43D612">
        <w:rPr>
          <w:rFonts w:ascii="Arial" w:eastAsia="Arial" w:hAnsi="Arial" w:cs="Arial"/>
        </w:rPr>
        <w:t xml:space="preserve">n </w:t>
      </w:r>
      <w:hyperlink r:id="rId18">
        <w:r w:rsidRPr="4C43D612">
          <w:rPr>
            <w:rStyle w:val="Hyperlink"/>
            <w:rFonts w:ascii="Arial" w:eastAsia="Arial" w:hAnsi="Arial" w:cs="Arial"/>
          </w:rPr>
          <w:t>here</w:t>
        </w:r>
      </w:hyperlink>
      <w:r w:rsidRPr="4C43D612">
        <w:rPr>
          <w:rFonts w:ascii="Arial" w:eastAsia="Arial" w:hAnsi="Arial" w:cs="Arial"/>
        </w:rPr>
        <w:t xml:space="preserve">. </w:t>
      </w:r>
    </w:p>
    <w:p w14:paraId="33F0312A" w14:textId="3CD6E58F" w:rsidR="00D57B3C" w:rsidRPr="00D57B3C" w:rsidRDefault="00D57B3C" w:rsidP="000979B5">
      <w:pPr>
        <w:pStyle w:val="BodyText"/>
      </w:pPr>
    </w:p>
    <w:sectPr w:rsidR="00D57B3C" w:rsidRPr="00D57B3C" w:rsidSect="00C17218">
      <w:headerReference w:type="default" r:id="rId19"/>
      <w:footerReference w:type="default" r:id="rId20"/>
      <w:pgSz w:w="11906" w:h="16838" w:code="9"/>
      <w:pgMar w:top="567" w:right="851" w:bottom="1560"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334B0" w14:textId="77777777" w:rsidR="00201A9B" w:rsidRDefault="00201A9B" w:rsidP="00931F08">
      <w:pPr>
        <w:spacing w:after="0"/>
      </w:pPr>
      <w:r>
        <w:separator/>
      </w:r>
    </w:p>
  </w:endnote>
  <w:endnote w:type="continuationSeparator" w:id="0">
    <w:p w14:paraId="311A28E2" w14:textId="77777777" w:rsidR="00201A9B" w:rsidRDefault="00201A9B"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57AC060E" w:rsidR="00934C26" w:rsidRDefault="00955795">
    <w:pPr>
      <w:pStyle w:val="Footer"/>
    </w:pPr>
    <w:r>
      <w:rPr>
        <w:noProof/>
      </w:rPr>
      <mc:AlternateContent>
        <mc:Choice Requires="wps">
          <w:drawing>
            <wp:anchor distT="0" distB="0" distL="0" distR="0" simplePos="0" relativeHeight="251658246" behindDoc="0" locked="0" layoutInCell="1" allowOverlap="1" wp14:anchorId="7D71312E" wp14:editId="47F5C819">
              <wp:simplePos x="635" y="635"/>
              <wp:positionH relativeFrom="page">
                <wp:align>center</wp:align>
              </wp:positionH>
              <wp:positionV relativeFrom="page">
                <wp:align>bottom</wp:align>
              </wp:positionV>
              <wp:extent cx="2543175" cy="405765"/>
              <wp:effectExtent l="0" t="0" r="9525" b="0"/>
              <wp:wrapNone/>
              <wp:docPr id="1578561763" name="Text Box 10" descr="CLASSIFICATION: 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625E42D" w14:textId="66AF6404"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71312E" id="_x0000_t202" coordsize="21600,21600" o:spt="202" path="m,l,21600r21600,l21600,xe">
              <v:stroke joinstyle="miter"/>
              <v:path gradientshapeok="t" o:connecttype="rect"/>
            </v:shapetype>
            <v:shape id="Text Box 10" o:spid="_x0000_s1027" type="#_x0000_t202" alt="CLASSIFICATION: OFFICIAL SENSITIVE" style="position:absolute;left:0;text-align:left;margin-left:0;margin-top:0;width:200.25pt;height:31.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" filled="f" stroked="f">
              <v:textbox style="mso-fit-shape-to-text:t" inset="0,0,0,15pt">
                <w:txbxContent>
                  <w:p w14:paraId="3625E42D" w14:textId="66AF6404"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31294BB7" w:rsidR="00934C26" w:rsidRDefault="00955795">
    <w:pPr>
      <w:pStyle w:val="Footer"/>
    </w:pPr>
    <w:r>
      <w:rPr>
        <w:noProof/>
      </w:rPr>
      <mc:AlternateContent>
        <mc:Choice Requires="wps">
          <w:drawing>
            <wp:anchor distT="0" distB="0" distL="0" distR="0" simplePos="0" relativeHeight="251658245" behindDoc="0" locked="0" layoutInCell="1" allowOverlap="1" wp14:anchorId="184A8207" wp14:editId="03E43E8F">
              <wp:simplePos x="635" y="635"/>
              <wp:positionH relativeFrom="page">
                <wp:align>center</wp:align>
              </wp:positionH>
              <wp:positionV relativeFrom="page">
                <wp:align>bottom</wp:align>
              </wp:positionV>
              <wp:extent cx="2543175" cy="405765"/>
              <wp:effectExtent l="0" t="0" r="9525" b="0"/>
              <wp:wrapNone/>
              <wp:docPr id="1101830891" name="Text Box 9" descr="CLASSIFICATION: 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1421D5B" w14:textId="506D0047"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4A8207" id="_x0000_t202" coordsize="21600,21600" o:spt="202" path="m,l,21600r21600,l21600,xe">
              <v:stroke joinstyle="miter"/>
              <v:path gradientshapeok="t" o:connecttype="rect"/>
            </v:shapetype>
            <v:shape id="Text Box 9" o:spid="_x0000_s1029" type="#_x0000_t202" alt="CLASSIFICATION: OFFICIAL SENSITIVE" style="position:absolute;left:0;text-align:left;margin-left:0;margin-top:0;width:200.25pt;height:31.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" filled="f" stroked="f">
              <v:textbox style="mso-fit-shape-to-text:t" inset="0,0,0,15pt">
                <w:txbxContent>
                  <w:p w14:paraId="31421D5B" w14:textId="506D0047"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A773" w14:textId="50F729A2"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72312" w14:textId="77777777" w:rsidR="00201A9B" w:rsidRDefault="00201A9B" w:rsidP="00931F08">
      <w:pPr>
        <w:spacing w:after="0"/>
      </w:pPr>
      <w:r>
        <w:separator/>
      </w:r>
    </w:p>
  </w:footnote>
  <w:footnote w:type="continuationSeparator" w:id="0">
    <w:p w14:paraId="46D6E3C2" w14:textId="77777777" w:rsidR="00201A9B" w:rsidRDefault="00201A9B"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7B88FE3D" w:rsidR="00934C26" w:rsidRDefault="00955795">
    <w:pPr>
      <w:pStyle w:val="Header"/>
    </w:pPr>
    <w:r>
      <w:rPr>
        <w:noProof/>
      </w:rPr>
      <mc:AlternateContent>
        <mc:Choice Requires="wps">
          <w:drawing>
            <wp:anchor distT="0" distB="0" distL="0" distR="0" simplePos="0" relativeHeight="251658242" behindDoc="0" locked="0" layoutInCell="1" allowOverlap="1" wp14:anchorId="518E5276" wp14:editId="70F700A1">
              <wp:simplePos x="635" y="635"/>
              <wp:positionH relativeFrom="page">
                <wp:align>center</wp:align>
              </wp:positionH>
              <wp:positionV relativeFrom="page">
                <wp:align>top</wp:align>
              </wp:positionV>
              <wp:extent cx="2543175" cy="405765"/>
              <wp:effectExtent l="0" t="0" r="9525" b="13335"/>
              <wp:wrapNone/>
              <wp:docPr id="1478746090" name="Text Box 6" descr="CLASSIFICATION: 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45D1C5C6" w14:textId="1B9D06BD"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8E5276" id="_x0000_t202" coordsize="21600,21600" o:spt="202" path="m,l,21600r21600,l21600,xe">
              <v:stroke joinstyle="miter"/>
              <v:path gradientshapeok="t" o:connecttype="rect"/>
            </v:shapetype>
            <v:shape id="Text Box 6" o:spid="_x0000_s1026" type="#_x0000_t202" alt="CLASSIFICATION: OFFICIAL SENSITIVE" style="position:absolute;left:0;text-align:left;margin-left:0;margin-top:0;width:200.25pt;height:31.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" filled="f" stroked="f">
              <v:textbox style="mso-fit-shape-to-text:t" inset="0,15pt,0,0">
                <w:txbxContent>
                  <w:p w14:paraId="45D1C5C6" w14:textId="1B9D06BD"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6B7CCAFE" w:rsidR="003A0D94" w:rsidRDefault="00A773CA">
    <w:pPr>
      <w:pStyle w:val="Header"/>
    </w:pPr>
    <w:r>
      <w:rPr>
        <w:noProof/>
      </w:rPr>
      <w:drawing>
        <wp:anchor distT="0" distB="0" distL="114300" distR="114300" simplePos="0" relativeHeight="251658240" behindDoc="1" locked="0" layoutInCell="1" allowOverlap="1" wp14:anchorId="5C403025" wp14:editId="2D846E35">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331F3DDF" w:rsidR="00934C26" w:rsidRDefault="00955795">
    <w:pPr>
      <w:pStyle w:val="Header"/>
    </w:pPr>
    <w:r>
      <w:rPr>
        <w:noProof/>
      </w:rPr>
      <mc:AlternateContent>
        <mc:Choice Requires="wps">
          <w:drawing>
            <wp:anchor distT="0" distB="0" distL="0" distR="0" simplePos="0" relativeHeight="251658241" behindDoc="0" locked="0" layoutInCell="1" allowOverlap="1" wp14:anchorId="50955679" wp14:editId="20919DB0">
              <wp:simplePos x="635" y="635"/>
              <wp:positionH relativeFrom="page">
                <wp:align>center</wp:align>
              </wp:positionH>
              <wp:positionV relativeFrom="page">
                <wp:align>top</wp:align>
              </wp:positionV>
              <wp:extent cx="2543175" cy="405765"/>
              <wp:effectExtent l="0" t="0" r="9525" b="13335"/>
              <wp:wrapNone/>
              <wp:docPr id="1163388325" name="Text Box 5" descr="CLASSIFICATION: 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F16B127" w14:textId="6496F198"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955679" id="_x0000_t202" coordsize="21600,21600" o:spt="202" path="m,l,21600r21600,l21600,xe">
              <v:stroke joinstyle="miter"/>
              <v:path gradientshapeok="t" o:connecttype="rect"/>
            </v:shapetype>
            <v:shape id="Text Box 5" o:spid="_x0000_s1028" type="#_x0000_t202" alt="CLASSIFICATION: OFFICIAL SENSITIVE" style="position:absolute;left:0;text-align:left;margin-left:0;margin-top:0;width:200.25pt;height:31.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" filled="f" stroked="f">
              <v:textbox style="mso-fit-shape-to-text:t" inset="0,15pt,0,0">
                <w:txbxContent>
                  <w:p w14:paraId="3F16B127" w14:textId="6496F198"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61433579"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4" w15:restartNumberingAfterBreak="0">
    <w:nsid w:val="08195B90"/>
    <w:multiLevelType w:val="hybridMultilevel"/>
    <w:tmpl w:val="9C620B0A"/>
    <w:lvl w:ilvl="0" w:tplc="CB6C6A3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205500"/>
    <w:multiLevelType w:val="hybridMultilevel"/>
    <w:tmpl w:val="6BB47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8E2651"/>
    <w:multiLevelType w:val="hybridMultilevel"/>
    <w:tmpl w:val="50B0D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9" w15:restartNumberingAfterBreak="0">
    <w:nsid w:val="185A5BB4"/>
    <w:multiLevelType w:val="hybridMultilevel"/>
    <w:tmpl w:val="BF3E4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BC64350"/>
    <w:multiLevelType w:val="hybridMultilevel"/>
    <w:tmpl w:val="4C802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3513F"/>
    <w:multiLevelType w:val="hybridMultilevel"/>
    <w:tmpl w:val="75D8819A"/>
    <w:lvl w:ilvl="0" w:tplc="87A080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8568C5"/>
    <w:multiLevelType w:val="hybridMultilevel"/>
    <w:tmpl w:val="5740A3B4"/>
    <w:lvl w:ilvl="0" w:tplc="9C5AC96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5" w15:restartNumberingAfterBreak="0">
    <w:nsid w:val="32274B9C"/>
    <w:multiLevelType w:val="hybridMultilevel"/>
    <w:tmpl w:val="DAE89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A9190D"/>
    <w:multiLevelType w:val="hybridMultilevel"/>
    <w:tmpl w:val="80D03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420907"/>
    <w:multiLevelType w:val="hybridMultilevel"/>
    <w:tmpl w:val="2684E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9"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A1500E7"/>
    <w:multiLevelType w:val="hybridMultilevel"/>
    <w:tmpl w:val="8FD0B3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5B04A5"/>
    <w:multiLevelType w:val="hybridMultilevel"/>
    <w:tmpl w:val="B072A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1052BF"/>
    <w:multiLevelType w:val="hybridMultilevel"/>
    <w:tmpl w:val="4F20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A969A8"/>
    <w:multiLevelType w:val="hybridMultilevel"/>
    <w:tmpl w:val="43E8A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F94D42"/>
    <w:multiLevelType w:val="hybridMultilevel"/>
    <w:tmpl w:val="23024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27" w15:restartNumberingAfterBreak="0">
    <w:nsid w:val="4FC619DF"/>
    <w:multiLevelType w:val="hybridMultilevel"/>
    <w:tmpl w:val="6AB2D0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3E07A7A"/>
    <w:multiLevelType w:val="hybridMultilevel"/>
    <w:tmpl w:val="537E8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974F8C"/>
    <w:multiLevelType w:val="hybridMultilevel"/>
    <w:tmpl w:val="255826E8"/>
    <w:lvl w:ilvl="0" w:tplc="454613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0D22B0D"/>
    <w:multiLevelType w:val="hybridMultilevel"/>
    <w:tmpl w:val="17A46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EC1633"/>
    <w:multiLevelType w:val="hybridMultilevel"/>
    <w:tmpl w:val="CD62C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4825C9"/>
    <w:multiLevelType w:val="hybridMultilevel"/>
    <w:tmpl w:val="A3FED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EF59F4"/>
    <w:multiLevelType w:val="hybridMultilevel"/>
    <w:tmpl w:val="F8767FE6"/>
    <w:lvl w:ilvl="0" w:tplc="08090001">
      <w:start w:val="1"/>
      <w:numFmt w:val="bullet"/>
      <w:lvlText w:val=""/>
      <w:lvlJc w:val="left"/>
      <w:pPr>
        <w:ind w:left="1080" w:hanging="360"/>
      </w:pPr>
      <w:rPr>
        <w:rFonts w:ascii="Symbol" w:hAnsi="Symbol" w:hint="default"/>
      </w:rPr>
    </w:lvl>
    <w:lvl w:ilvl="1" w:tplc="F872F454">
      <w:start w:val="1"/>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AE4F5C"/>
    <w:multiLevelType w:val="hybridMultilevel"/>
    <w:tmpl w:val="A0020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34"/>
  </w:num>
  <w:num w:numId="7" w16cid:durableId="657730470">
    <w:abstractNumId w:val="21"/>
  </w:num>
  <w:num w:numId="8" w16cid:durableId="315260305">
    <w:abstractNumId w:val="36"/>
  </w:num>
  <w:num w:numId="9" w16cid:durableId="689379658">
    <w:abstractNumId w:val="39"/>
  </w:num>
  <w:num w:numId="10" w16cid:durableId="455759203">
    <w:abstractNumId w:val="30"/>
  </w:num>
  <w:num w:numId="11" w16cid:durableId="646252565">
    <w:abstractNumId w:val="19"/>
  </w:num>
  <w:num w:numId="12" w16cid:durableId="1269657695">
    <w:abstractNumId w:val="33"/>
  </w:num>
  <w:num w:numId="13" w16cid:durableId="2087454202">
    <w:abstractNumId w:val="38"/>
  </w:num>
  <w:num w:numId="14" w16cid:durableId="825628781">
    <w:abstractNumId w:val="7"/>
  </w:num>
  <w:num w:numId="15" w16cid:durableId="682557757">
    <w:abstractNumId w:val="12"/>
  </w:num>
  <w:num w:numId="16" w16cid:durableId="1144006435">
    <w:abstractNumId w:val="8"/>
  </w:num>
  <w:num w:numId="17" w16cid:durableId="2029209322">
    <w:abstractNumId w:val="14"/>
  </w:num>
  <w:num w:numId="18" w16cid:durableId="1265959779">
    <w:abstractNumId w:val="18"/>
  </w:num>
  <w:num w:numId="19" w16cid:durableId="912009208">
    <w:abstractNumId w:val="3"/>
  </w:num>
  <w:num w:numId="20" w16cid:durableId="1940942556">
    <w:abstractNumId w:val="26"/>
  </w:num>
  <w:num w:numId="21" w16cid:durableId="1860973175">
    <w:abstractNumId w:val="11"/>
  </w:num>
  <w:num w:numId="22" w16cid:durableId="1785340817">
    <w:abstractNumId w:val="29"/>
  </w:num>
  <w:num w:numId="23" w16cid:durableId="1784376568">
    <w:abstractNumId w:val="23"/>
  </w:num>
  <w:num w:numId="24" w16cid:durableId="72237417">
    <w:abstractNumId w:val="5"/>
  </w:num>
  <w:num w:numId="25" w16cid:durableId="810093594">
    <w:abstractNumId w:val="4"/>
  </w:num>
  <w:num w:numId="26" w16cid:durableId="1583249183">
    <w:abstractNumId w:val="20"/>
  </w:num>
  <w:num w:numId="27" w16cid:durableId="1545943826">
    <w:abstractNumId w:val="37"/>
  </w:num>
  <w:num w:numId="28" w16cid:durableId="1667632665">
    <w:abstractNumId w:val="6"/>
  </w:num>
  <w:num w:numId="29" w16cid:durableId="431165032">
    <w:abstractNumId w:val="35"/>
  </w:num>
  <w:num w:numId="30" w16cid:durableId="939606361">
    <w:abstractNumId w:val="28"/>
  </w:num>
  <w:num w:numId="31" w16cid:durableId="934247948">
    <w:abstractNumId w:val="15"/>
  </w:num>
  <w:num w:numId="32" w16cid:durableId="2054692582">
    <w:abstractNumId w:val="10"/>
  </w:num>
  <w:num w:numId="33" w16cid:durableId="1539512264">
    <w:abstractNumId w:val="40"/>
  </w:num>
  <w:num w:numId="34" w16cid:durableId="181213090">
    <w:abstractNumId w:val="32"/>
  </w:num>
  <w:num w:numId="35" w16cid:durableId="1432362427">
    <w:abstractNumId w:val="25"/>
  </w:num>
  <w:num w:numId="36" w16cid:durableId="720985068">
    <w:abstractNumId w:val="13"/>
  </w:num>
  <w:num w:numId="37" w16cid:durableId="1044066151">
    <w:abstractNumId w:val="27"/>
  </w:num>
  <w:num w:numId="38" w16cid:durableId="1883593021">
    <w:abstractNumId w:val="16"/>
  </w:num>
  <w:num w:numId="39" w16cid:durableId="655652666">
    <w:abstractNumId w:val="22"/>
  </w:num>
  <w:num w:numId="40" w16cid:durableId="420444287">
    <w:abstractNumId w:val="31"/>
  </w:num>
  <w:num w:numId="41" w16cid:durableId="933904245">
    <w:abstractNumId w:val="17"/>
  </w:num>
  <w:num w:numId="42" w16cid:durableId="284123553">
    <w:abstractNumId w:val="9"/>
  </w:num>
  <w:num w:numId="43" w16cid:durableId="8029571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F60"/>
    <w:rsid w:val="000010A5"/>
    <w:rsid w:val="00010EAC"/>
    <w:rsid w:val="000150BE"/>
    <w:rsid w:val="000217B6"/>
    <w:rsid w:val="000338A1"/>
    <w:rsid w:val="00041CB0"/>
    <w:rsid w:val="000730F2"/>
    <w:rsid w:val="00083BBC"/>
    <w:rsid w:val="000979B5"/>
    <w:rsid w:val="000F658A"/>
    <w:rsid w:val="001014E9"/>
    <w:rsid w:val="001104F1"/>
    <w:rsid w:val="001543E2"/>
    <w:rsid w:val="00201A9B"/>
    <w:rsid w:val="002115C4"/>
    <w:rsid w:val="00263A86"/>
    <w:rsid w:val="002D5A2C"/>
    <w:rsid w:val="002E069B"/>
    <w:rsid w:val="002E1AC9"/>
    <w:rsid w:val="002F6F30"/>
    <w:rsid w:val="00303336"/>
    <w:rsid w:val="00344F34"/>
    <w:rsid w:val="00361833"/>
    <w:rsid w:val="003745C4"/>
    <w:rsid w:val="003A0D94"/>
    <w:rsid w:val="003B2D46"/>
    <w:rsid w:val="003B6888"/>
    <w:rsid w:val="003D2C2A"/>
    <w:rsid w:val="003D5C7F"/>
    <w:rsid w:val="003E31FE"/>
    <w:rsid w:val="003F1165"/>
    <w:rsid w:val="00435939"/>
    <w:rsid w:val="00470EB9"/>
    <w:rsid w:val="00473923"/>
    <w:rsid w:val="004D2B46"/>
    <w:rsid w:val="00566991"/>
    <w:rsid w:val="005A3E2E"/>
    <w:rsid w:val="005B7946"/>
    <w:rsid w:val="005C755B"/>
    <w:rsid w:val="005D2A6E"/>
    <w:rsid w:val="006016DD"/>
    <w:rsid w:val="0060402A"/>
    <w:rsid w:val="006130BE"/>
    <w:rsid w:val="006644CE"/>
    <w:rsid w:val="006E463C"/>
    <w:rsid w:val="007630AC"/>
    <w:rsid w:val="0077338C"/>
    <w:rsid w:val="0078628C"/>
    <w:rsid w:val="007D7427"/>
    <w:rsid w:val="007F4454"/>
    <w:rsid w:val="00802575"/>
    <w:rsid w:val="0085124E"/>
    <w:rsid w:val="008C78EB"/>
    <w:rsid w:val="0092097F"/>
    <w:rsid w:val="00931F08"/>
    <w:rsid w:val="00934C26"/>
    <w:rsid w:val="00941DC1"/>
    <w:rsid w:val="00955795"/>
    <w:rsid w:val="009900FA"/>
    <w:rsid w:val="009A7682"/>
    <w:rsid w:val="009B243E"/>
    <w:rsid w:val="009B330D"/>
    <w:rsid w:val="009B3726"/>
    <w:rsid w:val="00A51E99"/>
    <w:rsid w:val="00A6435C"/>
    <w:rsid w:val="00A773CA"/>
    <w:rsid w:val="00A91583"/>
    <w:rsid w:val="00AF2F8B"/>
    <w:rsid w:val="00B102B2"/>
    <w:rsid w:val="00B239FE"/>
    <w:rsid w:val="00B715CF"/>
    <w:rsid w:val="00BA5335"/>
    <w:rsid w:val="00BB2E25"/>
    <w:rsid w:val="00BC34FC"/>
    <w:rsid w:val="00BF4152"/>
    <w:rsid w:val="00C04744"/>
    <w:rsid w:val="00C054A8"/>
    <w:rsid w:val="00C17218"/>
    <w:rsid w:val="00C43DC1"/>
    <w:rsid w:val="00C43F55"/>
    <w:rsid w:val="00C5226A"/>
    <w:rsid w:val="00CD167D"/>
    <w:rsid w:val="00CE3DD9"/>
    <w:rsid w:val="00D13FA6"/>
    <w:rsid w:val="00D33923"/>
    <w:rsid w:val="00D42A8F"/>
    <w:rsid w:val="00D501D8"/>
    <w:rsid w:val="00D57A06"/>
    <w:rsid w:val="00D57B3C"/>
    <w:rsid w:val="00D64515"/>
    <w:rsid w:val="00D65E1D"/>
    <w:rsid w:val="00E72D8B"/>
    <w:rsid w:val="00EE11AA"/>
    <w:rsid w:val="00F02289"/>
    <w:rsid w:val="00F30083"/>
    <w:rsid w:val="00F71675"/>
    <w:rsid w:val="00F93FA2"/>
    <w:rsid w:val="00FB218A"/>
    <w:rsid w:val="00FC6068"/>
    <w:rsid w:val="00FD315C"/>
    <w:rsid w:val="00FE55AD"/>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39"/>
    <w:qFormat/>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semiHidden/>
    <w:rsid w:val="00D13FA6"/>
    <w:pPr>
      <w:tabs>
        <w:tab w:val="right" w:pos="10149"/>
      </w:tabs>
      <w:spacing w:after="0"/>
      <w:ind w:left="57"/>
    </w:pPr>
  </w:style>
  <w:style w:type="character" w:customStyle="1" w:styleId="FooterChar">
    <w:name w:val="Footer Char"/>
    <w:basedOn w:val="DefaultParagraphFont"/>
    <w:link w:val="Footer"/>
    <w:uiPriority w:val="99"/>
    <w:semiHidden/>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 w:type="character" w:styleId="UnresolvedMention">
    <w:name w:val="Unresolved Mention"/>
    <w:basedOn w:val="DefaultParagraphFont"/>
    <w:uiPriority w:val="99"/>
    <w:semiHidden/>
    <w:rsid w:val="00D501D8"/>
    <w:rPr>
      <w:color w:val="605E5C"/>
      <w:shd w:val="clear" w:color="auto" w:fill="E1DFDD"/>
    </w:rPr>
  </w:style>
  <w:style w:type="paragraph" w:styleId="TOC3">
    <w:name w:val="toc 3"/>
    <w:basedOn w:val="Normal"/>
    <w:next w:val="Normal"/>
    <w:autoRedefine/>
    <w:uiPriority w:val="39"/>
    <w:rsid w:val="00B102B2"/>
    <w:pPr>
      <w:spacing w:after="100"/>
      <w:ind w:left="480"/>
    </w:pPr>
  </w:style>
  <w:style w:type="character" w:styleId="CommentReference">
    <w:name w:val="annotation reference"/>
    <w:basedOn w:val="DefaultParagraphFont"/>
    <w:uiPriority w:val="99"/>
    <w:semiHidden/>
    <w:unhideWhenUsed/>
    <w:rsid w:val="006130BE"/>
    <w:rPr>
      <w:sz w:val="16"/>
      <w:szCs w:val="16"/>
    </w:rPr>
  </w:style>
  <w:style w:type="paragraph" w:styleId="CommentText">
    <w:name w:val="annotation text"/>
    <w:basedOn w:val="Normal"/>
    <w:link w:val="CommentTextChar"/>
    <w:uiPriority w:val="99"/>
    <w:unhideWhenUsed/>
    <w:rsid w:val="006130BE"/>
    <w:pPr>
      <w:spacing w:line="240" w:lineRule="auto"/>
    </w:pPr>
    <w:rPr>
      <w:sz w:val="20"/>
      <w:szCs w:val="20"/>
    </w:rPr>
  </w:style>
  <w:style w:type="character" w:customStyle="1" w:styleId="CommentTextChar">
    <w:name w:val="Comment Text Char"/>
    <w:basedOn w:val="DefaultParagraphFont"/>
    <w:link w:val="CommentText"/>
    <w:uiPriority w:val="99"/>
    <w:rsid w:val="006130BE"/>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legalombudsman.org.uk/how-to-complai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legalombudsman.org.uk/media/qtoh2nlm/mcrp-a-guide-for-consumers-v10.pdf"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legalombudsman.org.uk/media/qtoh2nlm/mcrp-a-guide-for-consumers-v10.pdf" TargetMode="Externa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docMetadata/LabelInfo.xml><?xml version="1.0" encoding="utf-8"?>
<clbl:labelList xmlns:clbl="http://schemas.microsoft.com/office/2020/mipLabelMetadata">
  <clbl:label id="{7a43b0ff-4e87-4440-b3d1-79d5d9f6eb4c}"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21</TotalTime>
  <Pages>5</Pages>
  <Words>1142</Words>
  <Characters>5336</Characters>
  <Application>Microsoft Office Word</Application>
  <DocSecurity>0</DocSecurity>
  <Lines>166</Lines>
  <Paragraphs>73</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11</cp:revision>
  <dcterms:created xsi:type="dcterms:W3CDTF">2026-07-20T16:20:00Z</dcterms:created>
  <dcterms:modified xsi:type="dcterms:W3CDTF">2026-07-29T09:52:00Z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18f1c8b,d474c6d,4557e5a5,5823dfea,47826ee9,50a2c7cb</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 SENSITIVE</vt:lpwstr>
  </property>
  <property fmtid="{D5CDD505-2E9C-101B-9397-08002B2CF9AE}" pid="5" name="ClassificationContentMarkingFooterShapeIds">
    <vt:lpwstr>c12bc5b,19327bf1,41ac9aeb,5e16f0e3,4cae5583,5fe04f0f</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 SENSITIVE</vt:lpwstr>
  </property>
</Properties>
</file>